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ED1FF" w14:textId="77777777" w:rsidR="00FB189F" w:rsidRDefault="00FB189F" w:rsidP="00C74183">
      <w:pPr>
        <w:pStyle w:val="Heading1"/>
      </w:pPr>
    </w:p>
    <w:p w14:paraId="51DAA74B" w14:textId="0C0003CF" w:rsidR="005354BF" w:rsidRPr="00C74183" w:rsidRDefault="00B77056" w:rsidP="00C74183">
      <w:pPr>
        <w:pStyle w:val="Heading1"/>
      </w:pPr>
      <w:r w:rsidRPr="00C74183">
        <w:t>Tongariro pronunciation guide for concessionaires</w:t>
      </w:r>
    </w:p>
    <w:p w14:paraId="59BB7730" w14:textId="43C8223B" w:rsidR="00B77056" w:rsidRDefault="00C74183" w:rsidP="00B77056">
      <w:pPr>
        <w:pStyle w:val="Body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E82A4F" wp14:editId="6FD612B0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5845548" cy="864235"/>
            <wp:effectExtent l="0" t="0" r="3175" b="0"/>
            <wp:wrapNone/>
            <wp:docPr id="1102603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03581" name="Picture 11026035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548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B4504" w14:textId="46B25DE0" w:rsidR="00B77056" w:rsidRDefault="00B77056" w:rsidP="00B77056">
      <w:pPr>
        <w:pStyle w:val="Body"/>
      </w:pPr>
    </w:p>
    <w:p w14:paraId="17AB0817" w14:textId="77777777" w:rsidR="00C74183" w:rsidRDefault="00C74183" w:rsidP="00B77056">
      <w:pPr>
        <w:pStyle w:val="Body"/>
        <w:rPr>
          <w:color w:val="575757"/>
          <w:sz w:val="22"/>
          <w:szCs w:val="22"/>
          <w:shd w:val="clear" w:color="auto" w:fill="FFFFFF"/>
        </w:rPr>
      </w:pPr>
    </w:p>
    <w:p w14:paraId="26D67746" w14:textId="77777777" w:rsidR="00C74183" w:rsidRDefault="00C74183" w:rsidP="00B77056">
      <w:pPr>
        <w:pStyle w:val="Body"/>
        <w:rPr>
          <w:color w:val="575757"/>
          <w:sz w:val="22"/>
          <w:szCs w:val="22"/>
          <w:shd w:val="clear" w:color="auto" w:fill="FFFFFF"/>
        </w:rPr>
      </w:pPr>
    </w:p>
    <w:p w14:paraId="4A01848E" w14:textId="0CAA750D" w:rsidR="00FB189F" w:rsidRDefault="00FB189F" w:rsidP="00B77056">
      <w:pPr>
        <w:pStyle w:val="Body"/>
        <w:rPr>
          <w:sz w:val="22"/>
          <w:szCs w:val="22"/>
        </w:rPr>
      </w:pPr>
      <w:r w:rsidRPr="00FB189F">
        <w:rPr>
          <w:color w:val="575757"/>
          <w:sz w:val="22"/>
          <w:szCs w:val="22"/>
          <w:shd w:val="clear" w:color="auto" w:fill="FFFFFF"/>
        </w:rPr>
        <w:t>Tongariro Alpine Crossing is delivered in partnership between DOC and Ngāti Hikairo ki Tongariro of Ngāti Tūwharetoa.</w:t>
      </w:r>
    </w:p>
    <w:p w14:paraId="30F404B1" w14:textId="77777777" w:rsidR="00C74183" w:rsidRPr="00C74183" w:rsidRDefault="00C74183" w:rsidP="00B77056">
      <w:pPr>
        <w:pStyle w:val="Body"/>
        <w:rPr>
          <w:sz w:val="22"/>
          <w:szCs w:val="22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448"/>
        <w:gridCol w:w="4083"/>
        <w:gridCol w:w="2552"/>
        <w:gridCol w:w="2126"/>
      </w:tblGrid>
      <w:tr w:rsidR="00B77056" w14:paraId="796B73D0" w14:textId="77777777" w:rsidTr="00FB189F">
        <w:trPr>
          <w:trHeight w:val="404"/>
        </w:trPr>
        <w:tc>
          <w:tcPr>
            <w:tcW w:w="448" w:type="dxa"/>
            <w:shd w:val="clear" w:color="auto" w:fill="7B7B7B" w:themeFill="accent3" w:themeFillShade="BF"/>
          </w:tcPr>
          <w:p w14:paraId="19A163C9" w14:textId="77777777" w:rsidR="00B77056" w:rsidRPr="00B77056" w:rsidRDefault="00B77056" w:rsidP="00B77056">
            <w:pPr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77056">
              <w:rPr>
                <w:b/>
                <w:bCs/>
                <w:color w:val="FFFFFF" w:themeColor="background1"/>
                <w:sz w:val="22"/>
                <w:szCs w:val="22"/>
              </w:rPr>
              <w:t>#</w:t>
            </w:r>
          </w:p>
        </w:tc>
        <w:tc>
          <w:tcPr>
            <w:tcW w:w="4083" w:type="dxa"/>
            <w:shd w:val="clear" w:color="auto" w:fill="7B7B7B" w:themeFill="accent3" w:themeFillShade="BF"/>
          </w:tcPr>
          <w:p w14:paraId="5F7DD93B" w14:textId="77777777" w:rsidR="00B77056" w:rsidRPr="00B77056" w:rsidRDefault="00B77056" w:rsidP="00D54EC4">
            <w:pPr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77056">
              <w:rPr>
                <w:b/>
                <w:bCs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2552" w:type="dxa"/>
            <w:shd w:val="clear" w:color="auto" w:fill="7B7B7B" w:themeFill="accent3" w:themeFillShade="BF"/>
          </w:tcPr>
          <w:p w14:paraId="73DE61A0" w14:textId="4C57E5FA" w:rsidR="00B77056" w:rsidRPr="00B77056" w:rsidRDefault="00B77056" w:rsidP="00D54EC4">
            <w:pPr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77056">
              <w:rPr>
                <w:b/>
                <w:bCs/>
                <w:color w:val="FFFFFF" w:themeColor="background1"/>
                <w:sz w:val="22"/>
                <w:szCs w:val="22"/>
              </w:rPr>
              <w:t>Phonetic pronunciation</w:t>
            </w:r>
          </w:p>
        </w:tc>
        <w:tc>
          <w:tcPr>
            <w:tcW w:w="2126" w:type="dxa"/>
            <w:shd w:val="clear" w:color="auto" w:fill="7B7B7B" w:themeFill="accent3" w:themeFillShade="BF"/>
          </w:tcPr>
          <w:p w14:paraId="35542DBD" w14:textId="5340C44E" w:rsidR="00B77056" w:rsidRPr="00B77056" w:rsidRDefault="004048C0" w:rsidP="00D54EC4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Link to audio</w:t>
            </w:r>
          </w:p>
        </w:tc>
      </w:tr>
      <w:tr w:rsidR="00350A10" w14:paraId="31F86FD0" w14:textId="77777777" w:rsidTr="00350A10">
        <w:trPr>
          <w:trHeight w:val="1131"/>
        </w:trPr>
        <w:tc>
          <w:tcPr>
            <w:tcW w:w="448" w:type="dxa"/>
          </w:tcPr>
          <w:p w14:paraId="2A46EFB2" w14:textId="77777777" w:rsidR="00350A10" w:rsidRPr="00B77056" w:rsidRDefault="00350A10" w:rsidP="00350A10">
            <w:pPr>
              <w:jc w:val="center"/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1</w:t>
            </w:r>
          </w:p>
        </w:tc>
        <w:tc>
          <w:tcPr>
            <w:tcW w:w="4083" w:type="dxa"/>
          </w:tcPr>
          <w:p w14:paraId="4A9F5D6A" w14:textId="77777777" w:rsidR="00350A10" w:rsidRPr="00B77056" w:rsidRDefault="00350A10" w:rsidP="00350A10">
            <w:pPr>
              <w:rPr>
                <w:rFonts w:ascii="Archer Semibold" w:hAnsi="Archer Semibold"/>
              </w:rPr>
            </w:pPr>
            <w:r w:rsidRPr="00B77056">
              <w:rPr>
                <w:rFonts w:ascii="Archer Semibold" w:hAnsi="Archer Semibold"/>
              </w:rPr>
              <w:t>Tongariro</w:t>
            </w:r>
          </w:p>
          <w:p w14:paraId="7E664053" w14:textId="5ECF9455" w:rsidR="00350A10" w:rsidRPr="00FB189F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FB189F">
              <w:rPr>
                <w:i/>
                <w:iCs/>
                <w:sz w:val="20"/>
                <w:szCs w:val="20"/>
              </w:rPr>
              <w:t>Derived from the Māori words '</w:t>
            </w:r>
            <w:proofErr w:type="spellStart"/>
            <w:r w:rsidRPr="00FB189F">
              <w:rPr>
                <w:i/>
                <w:iCs/>
                <w:sz w:val="20"/>
                <w:szCs w:val="20"/>
              </w:rPr>
              <w:t>tonga</w:t>
            </w:r>
            <w:proofErr w:type="spellEnd"/>
            <w:r w:rsidRPr="00FB189F">
              <w:rPr>
                <w:i/>
                <w:iCs/>
                <w:sz w:val="20"/>
                <w:szCs w:val="20"/>
              </w:rPr>
              <w:t>' meaning 'south wind' and '</w:t>
            </w:r>
            <w:proofErr w:type="spellStart"/>
            <w:r w:rsidRPr="00FB189F">
              <w:rPr>
                <w:i/>
                <w:iCs/>
                <w:sz w:val="20"/>
                <w:szCs w:val="20"/>
              </w:rPr>
              <w:t>riro</w:t>
            </w:r>
            <w:proofErr w:type="spellEnd"/>
            <w:r w:rsidRPr="00FB189F">
              <w:rPr>
                <w:i/>
                <w:iCs/>
                <w:sz w:val="20"/>
                <w:szCs w:val="20"/>
              </w:rPr>
              <w:t>' meaning 'carried away</w:t>
            </w:r>
          </w:p>
        </w:tc>
        <w:tc>
          <w:tcPr>
            <w:tcW w:w="2552" w:type="dxa"/>
          </w:tcPr>
          <w:p w14:paraId="3419150C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Toh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nga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ree-roh</w:t>
            </w:r>
            <w:proofErr w:type="spellEnd"/>
          </w:p>
        </w:tc>
        <w:tc>
          <w:tcPr>
            <w:tcW w:w="2126" w:type="dxa"/>
          </w:tcPr>
          <w:p w14:paraId="41493EBB" w14:textId="79079925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155" w:dyaOrig="747" w14:anchorId="6F88B3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pt;height:57.2pt" o:ole="">
                  <v:imagedata r:id="rId8" o:title=""/>
                </v:shape>
                <o:OLEObject Type="Embed" ProgID="Package" ShapeID="_x0000_i1025" DrawAspect="Icon" ObjectID="_1776752676" r:id="rId9"/>
              </w:object>
            </w:r>
          </w:p>
        </w:tc>
      </w:tr>
      <w:tr w:rsidR="00350A10" w14:paraId="510D410F" w14:textId="77777777" w:rsidTr="004048C0">
        <w:trPr>
          <w:trHeight w:val="838"/>
        </w:trPr>
        <w:tc>
          <w:tcPr>
            <w:tcW w:w="448" w:type="dxa"/>
          </w:tcPr>
          <w:p w14:paraId="22E65D46" w14:textId="77777777" w:rsidR="00350A10" w:rsidRPr="00B77056" w:rsidRDefault="00350A10" w:rsidP="00350A10">
            <w:pPr>
              <w:jc w:val="center"/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2</w:t>
            </w:r>
          </w:p>
        </w:tc>
        <w:tc>
          <w:tcPr>
            <w:tcW w:w="4083" w:type="dxa"/>
          </w:tcPr>
          <w:p w14:paraId="12D792B4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r w:rsidRPr="00FB189F">
              <w:rPr>
                <w:rFonts w:ascii="Archer Semibold" w:hAnsi="Archer Semibold"/>
              </w:rPr>
              <w:t>Ngauruhoe</w:t>
            </w:r>
          </w:p>
          <w:p w14:paraId="7A9510AE" w14:textId="7323B55D" w:rsidR="00350A10" w:rsidRPr="00FB189F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FB189F">
              <w:rPr>
                <w:i/>
                <w:iCs/>
                <w:sz w:val="20"/>
                <w:szCs w:val="20"/>
              </w:rPr>
              <w:t>Translates to 'throwing hot stones'</w:t>
            </w:r>
          </w:p>
        </w:tc>
        <w:tc>
          <w:tcPr>
            <w:tcW w:w="2552" w:type="dxa"/>
          </w:tcPr>
          <w:p w14:paraId="0102CAF2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Ngo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ru</w:t>
            </w:r>
            <w:proofErr w:type="spellEnd"/>
            <w:r w:rsidRPr="00B77056">
              <w:rPr>
                <w:sz w:val="22"/>
                <w:szCs w:val="22"/>
              </w:rPr>
              <w:t>-hoe</w:t>
            </w:r>
          </w:p>
        </w:tc>
        <w:tc>
          <w:tcPr>
            <w:tcW w:w="2126" w:type="dxa"/>
          </w:tcPr>
          <w:p w14:paraId="63305A83" w14:textId="3129AC40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5D6A5A4F">
                <v:shape id="_x0000_i1026" type="#_x0000_t75" style="width:83.2pt;height:54.4pt" o:ole="">
                  <v:imagedata r:id="rId10" o:title=""/>
                </v:shape>
                <o:OLEObject Type="Embed" ProgID="Package" ShapeID="_x0000_i1026" DrawAspect="Icon" ObjectID="_1776752677" r:id="rId11"/>
              </w:object>
            </w:r>
          </w:p>
        </w:tc>
      </w:tr>
      <w:tr w:rsidR="00350A10" w14:paraId="49867D24" w14:textId="77777777" w:rsidTr="004048C0">
        <w:trPr>
          <w:trHeight w:val="850"/>
        </w:trPr>
        <w:tc>
          <w:tcPr>
            <w:tcW w:w="448" w:type="dxa"/>
          </w:tcPr>
          <w:p w14:paraId="0485D038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3</w:t>
            </w:r>
          </w:p>
        </w:tc>
        <w:tc>
          <w:tcPr>
            <w:tcW w:w="4083" w:type="dxa"/>
          </w:tcPr>
          <w:p w14:paraId="1EB49CF0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FB189F">
              <w:rPr>
                <w:rFonts w:ascii="Archer Semibold" w:hAnsi="Archer Semibold"/>
              </w:rPr>
              <w:t>Pukekaikiore</w:t>
            </w:r>
            <w:proofErr w:type="spellEnd"/>
          </w:p>
          <w:p w14:paraId="1C9199CF" w14:textId="11F5661A" w:rsidR="00350A10" w:rsidRPr="00FB189F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FB189F">
              <w:rPr>
                <w:i/>
                <w:iCs/>
                <w:sz w:val="20"/>
                <w:szCs w:val="20"/>
              </w:rPr>
              <w:t>Translates to 'Hill of the meal of rats'</w:t>
            </w:r>
          </w:p>
        </w:tc>
        <w:tc>
          <w:tcPr>
            <w:tcW w:w="2552" w:type="dxa"/>
          </w:tcPr>
          <w:p w14:paraId="0F560135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Poo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keh</w:t>
            </w:r>
            <w:proofErr w:type="spellEnd"/>
            <w:r w:rsidRPr="00B77056">
              <w:rPr>
                <w:sz w:val="22"/>
                <w:szCs w:val="22"/>
              </w:rPr>
              <w:t>-kai-</w:t>
            </w:r>
            <w:proofErr w:type="spellStart"/>
            <w:r w:rsidRPr="00B77056">
              <w:rPr>
                <w:sz w:val="22"/>
                <w:szCs w:val="22"/>
              </w:rPr>
              <w:t>kyo</w:t>
            </w:r>
            <w:proofErr w:type="spellEnd"/>
            <w:r w:rsidRPr="00B77056">
              <w:rPr>
                <w:sz w:val="22"/>
                <w:szCs w:val="22"/>
              </w:rPr>
              <w:t>-reh</w:t>
            </w:r>
          </w:p>
        </w:tc>
        <w:tc>
          <w:tcPr>
            <w:tcW w:w="2126" w:type="dxa"/>
          </w:tcPr>
          <w:p w14:paraId="7178FCC8" w14:textId="76197411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588F7713">
                <v:shape id="_x0000_i1027" type="#_x0000_t75" style="width:84.95pt;height:55.5pt" o:ole="">
                  <v:imagedata r:id="rId12" o:title=""/>
                </v:shape>
                <o:OLEObject Type="Embed" ProgID="Package" ShapeID="_x0000_i1027" DrawAspect="Icon" ObjectID="_1776752678" r:id="rId13"/>
              </w:object>
            </w:r>
          </w:p>
        </w:tc>
      </w:tr>
      <w:tr w:rsidR="00350A10" w14:paraId="6521DBB6" w14:textId="77777777" w:rsidTr="00FB189F">
        <w:tc>
          <w:tcPr>
            <w:tcW w:w="448" w:type="dxa"/>
          </w:tcPr>
          <w:p w14:paraId="477BAAEA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4</w:t>
            </w:r>
          </w:p>
        </w:tc>
        <w:tc>
          <w:tcPr>
            <w:tcW w:w="4083" w:type="dxa"/>
          </w:tcPr>
          <w:p w14:paraId="6E58AEDE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FB189F">
              <w:rPr>
                <w:rFonts w:ascii="Archer Semibold" w:hAnsi="Archer Semibold"/>
              </w:rPr>
              <w:t>Rotopaunga</w:t>
            </w:r>
            <w:proofErr w:type="spellEnd"/>
          </w:p>
        </w:tc>
        <w:tc>
          <w:tcPr>
            <w:tcW w:w="2552" w:type="dxa"/>
          </w:tcPr>
          <w:p w14:paraId="4564A360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sz w:val="22"/>
                <w:szCs w:val="22"/>
              </w:rPr>
              <w:t>Roh-toh-poe-ngah</w:t>
            </w:r>
            <w:proofErr w:type="spellEnd"/>
          </w:p>
        </w:tc>
        <w:tc>
          <w:tcPr>
            <w:tcW w:w="2126" w:type="dxa"/>
          </w:tcPr>
          <w:p w14:paraId="40DC792F" w14:textId="4DED1936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597AE93B">
                <v:shape id="_x0000_i1028" type="#_x0000_t75" style="width:83.2pt;height:54.75pt" o:ole="">
                  <v:imagedata r:id="rId14" o:title=""/>
                </v:shape>
                <o:OLEObject Type="Embed" ProgID="Package" ShapeID="_x0000_i1028" DrawAspect="Icon" ObjectID="_1776752679" r:id="rId15"/>
              </w:object>
            </w:r>
          </w:p>
        </w:tc>
      </w:tr>
      <w:tr w:rsidR="00350A10" w14:paraId="45B373CE" w14:textId="77777777" w:rsidTr="00FB189F">
        <w:tc>
          <w:tcPr>
            <w:tcW w:w="448" w:type="dxa"/>
          </w:tcPr>
          <w:p w14:paraId="5EF6B493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5</w:t>
            </w:r>
          </w:p>
        </w:tc>
        <w:tc>
          <w:tcPr>
            <w:tcW w:w="4083" w:type="dxa"/>
          </w:tcPr>
          <w:p w14:paraId="7E7468F2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FB189F">
              <w:rPr>
                <w:rFonts w:ascii="Archer Semibold" w:hAnsi="Archer Semibold"/>
              </w:rPr>
              <w:t>Mangatepopo</w:t>
            </w:r>
            <w:proofErr w:type="spellEnd"/>
          </w:p>
          <w:p w14:paraId="397A54FA" w14:textId="52EB0752" w:rsidR="00350A10" w:rsidRPr="00FB189F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FB189F">
              <w:rPr>
                <w:i/>
                <w:iCs/>
                <w:sz w:val="20"/>
                <w:szCs w:val="20"/>
              </w:rPr>
              <w:t>Translates to 'Stream of rotten items'</w:t>
            </w:r>
          </w:p>
        </w:tc>
        <w:tc>
          <w:tcPr>
            <w:tcW w:w="2552" w:type="dxa"/>
          </w:tcPr>
          <w:p w14:paraId="10F88D99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Mah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ngah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te-pohpoh</w:t>
            </w:r>
            <w:proofErr w:type="spellEnd"/>
          </w:p>
        </w:tc>
        <w:tc>
          <w:tcPr>
            <w:tcW w:w="2126" w:type="dxa"/>
          </w:tcPr>
          <w:p w14:paraId="2A5CD065" w14:textId="6F096914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538DA7F3">
                <v:shape id="_x0000_i1029" type="#_x0000_t75" style="width:83.2pt;height:54.75pt" o:ole="">
                  <v:imagedata r:id="rId16" o:title=""/>
                </v:shape>
                <o:OLEObject Type="Embed" ProgID="Package" ShapeID="_x0000_i1029" DrawAspect="Icon" ObjectID="_1776752680" r:id="rId17"/>
              </w:object>
            </w:r>
          </w:p>
        </w:tc>
      </w:tr>
      <w:tr w:rsidR="00350A10" w14:paraId="73024235" w14:textId="77777777" w:rsidTr="00FB189F">
        <w:tc>
          <w:tcPr>
            <w:tcW w:w="448" w:type="dxa"/>
          </w:tcPr>
          <w:p w14:paraId="106E79C2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6</w:t>
            </w:r>
          </w:p>
        </w:tc>
        <w:tc>
          <w:tcPr>
            <w:tcW w:w="4083" w:type="dxa"/>
          </w:tcPr>
          <w:p w14:paraId="17B32895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FB189F">
              <w:rPr>
                <w:rFonts w:ascii="Archer Semibold" w:hAnsi="Archer Semibold"/>
              </w:rPr>
              <w:t>Ketetahi</w:t>
            </w:r>
            <w:proofErr w:type="spellEnd"/>
          </w:p>
          <w:p w14:paraId="7941CBBC" w14:textId="4F28A14A" w:rsidR="00350A10" w:rsidRPr="00FB189F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FB189F">
              <w:rPr>
                <w:i/>
                <w:iCs/>
                <w:sz w:val="20"/>
                <w:szCs w:val="20"/>
              </w:rPr>
              <w:t>Translates to 'One basket'</w:t>
            </w:r>
          </w:p>
        </w:tc>
        <w:tc>
          <w:tcPr>
            <w:tcW w:w="2552" w:type="dxa"/>
          </w:tcPr>
          <w:p w14:paraId="4F1F221C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Keh-</w:t>
            </w:r>
            <w:proofErr w:type="spellStart"/>
            <w:r w:rsidRPr="00B77056">
              <w:rPr>
                <w:sz w:val="22"/>
                <w:szCs w:val="22"/>
              </w:rPr>
              <w:t>teh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b/>
                <w:bCs/>
                <w:sz w:val="22"/>
                <w:szCs w:val="22"/>
              </w:rPr>
              <w:t>tah</w:t>
            </w:r>
            <w:r w:rsidRPr="00B77056">
              <w:rPr>
                <w:sz w:val="22"/>
                <w:szCs w:val="22"/>
              </w:rPr>
              <w:t>-hee</w:t>
            </w:r>
            <w:proofErr w:type="spellEnd"/>
          </w:p>
        </w:tc>
        <w:tc>
          <w:tcPr>
            <w:tcW w:w="2126" w:type="dxa"/>
          </w:tcPr>
          <w:p w14:paraId="786C6F99" w14:textId="4632929E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1AF8A89E">
                <v:shape id="_x0000_i1030" type="#_x0000_t75" style="width:83.2pt;height:54.75pt" o:ole="">
                  <v:imagedata r:id="rId18" o:title=""/>
                </v:shape>
                <o:OLEObject Type="Embed" ProgID="Package" ShapeID="_x0000_i1030" DrawAspect="Icon" ObjectID="_1776752681" r:id="rId19"/>
              </w:object>
            </w:r>
          </w:p>
        </w:tc>
      </w:tr>
      <w:tr w:rsidR="00350A10" w14:paraId="4A134BFE" w14:textId="77777777" w:rsidTr="00FB189F">
        <w:tc>
          <w:tcPr>
            <w:tcW w:w="448" w:type="dxa"/>
          </w:tcPr>
          <w:p w14:paraId="38B2CE63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7</w:t>
            </w:r>
          </w:p>
        </w:tc>
        <w:tc>
          <w:tcPr>
            <w:tcW w:w="4083" w:type="dxa"/>
          </w:tcPr>
          <w:p w14:paraId="3EA46B6E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r w:rsidRPr="00FB189F">
              <w:rPr>
                <w:rFonts w:ascii="Archer Semibold" w:hAnsi="Archer Semibold"/>
              </w:rPr>
              <w:t>Te Maari</w:t>
            </w:r>
          </w:p>
        </w:tc>
        <w:tc>
          <w:tcPr>
            <w:tcW w:w="2552" w:type="dxa"/>
          </w:tcPr>
          <w:p w14:paraId="35AB181B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sz w:val="22"/>
                <w:szCs w:val="22"/>
              </w:rPr>
              <w:t>Teh</w:t>
            </w:r>
            <w:proofErr w:type="spellEnd"/>
            <w:r w:rsidRPr="00B77056">
              <w:rPr>
                <w:sz w:val="22"/>
                <w:szCs w:val="22"/>
              </w:rPr>
              <w:t xml:space="preserve"> </w:t>
            </w:r>
            <w:r w:rsidRPr="00B77056">
              <w:rPr>
                <w:b/>
                <w:bCs/>
                <w:sz w:val="22"/>
                <w:szCs w:val="22"/>
              </w:rPr>
              <w:t>Maa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ree</w:t>
            </w:r>
            <w:proofErr w:type="spellEnd"/>
          </w:p>
        </w:tc>
        <w:tc>
          <w:tcPr>
            <w:tcW w:w="2126" w:type="dxa"/>
          </w:tcPr>
          <w:p w14:paraId="7FC8813F" w14:textId="42CFDAC2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5DA3E667">
                <v:shape id="_x0000_i1031" type="#_x0000_t75" style="width:83.2pt;height:54.75pt" o:ole="">
                  <v:imagedata r:id="rId20" o:title=""/>
                </v:shape>
                <o:OLEObject Type="Embed" ProgID="Package" ShapeID="_x0000_i1031" DrawAspect="Icon" ObjectID="_1776752682" r:id="rId21"/>
              </w:object>
            </w:r>
          </w:p>
        </w:tc>
      </w:tr>
      <w:tr w:rsidR="00350A10" w14:paraId="4F3C9713" w14:textId="77777777" w:rsidTr="00FB189F">
        <w:tc>
          <w:tcPr>
            <w:tcW w:w="448" w:type="dxa"/>
          </w:tcPr>
          <w:p w14:paraId="61571DB9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4083" w:type="dxa"/>
          </w:tcPr>
          <w:p w14:paraId="661C22DD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FB189F">
              <w:rPr>
                <w:rFonts w:ascii="Archer Semibold" w:hAnsi="Archer Semibold"/>
              </w:rPr>
              <w:t>Rotoaira</w:t>
            </w:r>
            <w:proofErr w:type="spellEnd"/>
          </w:p>
        </w:tc>
        <w:tc>
          <w:tcPr>
            <w:tcW w:w="2552" w:type="dxa"/>
          </w:tcPr>
          <w:p w14:paraId="1E971259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sz w:val="22"/>
                <w:szCs w:val="22"/>
              </w:rPr>
              <w:t>Roh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toh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r w:rsidRPr="00B77056">
              <w:rPr>
                <w:b/>
                <w:bCs/>
                <w:sz w:val="22"/>
                <w:szCs w:val="22"/>
              </w:rPr>
              <w:t>eye</w:t>
            </w:r>
            <w:r w:rsidRPr="00B77056">
              <w:rPr>
                <w:sz w:val="22"/>
                <w:szCs w:val="22"/>
              </w:rPr>
              <w:t>-rah</w:t>
            </w:r>
          </w:p>
        </w:tc>
        <w:tc>
          <w:tcPr>
            <w:tcW w:w="2126" w:type="dxa"/>
          </w:tcPr>
          <w:p w14:paraId="24A7AA4A" w14:textId="40B3C448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1829D0CA">
                <v:shape id="_x0000_i1032" type="#_x0000_t75" style="width:85.5pt;height:55.5pt" o:ole="">
                  <v:imagedata r:id="rId22" o:title=""/>
                </v:shape>
                <o:OLEObject Type="Embed" ProgID="Package" ShapeID="_x0000_i1032" DrawAspect="Icon" ObjectID="_1776752683" r:id="rId23"/>
              </w:object>
            </w:r>
          </w:p>
        </w:tc>
      </w:tr>
      <w:tr w:rsidR="00350A10" w14:paraId="172AD352" w14:textId="77777777" w:rsidTr="00FB189F">
        <w:tc>
          <w:tcPr>
            <w:tcW w:w="448" w:type="dxa"/>
          </w:tcPr>
          <w:p w14:paraId="627C8499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9</w:t>
            </w:r>
          </w:p>
        </w:tc>
        <w:tc>
          <w:tcPr>
            <w:tcW w:w="4083" w:type="dxa"/>
          </w:tcPr>
          <w:p w14:paraId="5DF7D379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FB189F">
              <w:rPr>
                <w:rFonts w:ascii="Archer Semibold" w:hAnsi="Archer Semibold"/>
              </w:rPr>
              <w:t>Pukeonake</w:t>
            </w:r>
            <w:proofErr w:type="spellEnd"/>
          </w:p>
        </w:tc>
        <w:tc>
          <w:tcPr>
            <w:tcW w:w="2552" w:type="dxa"/>
          </w:tcPr>
          <w:p w14:paraId="3A943793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Poo-</w:t>
            </w:r>
            <w:proofErr w:type="spellStart"/>
            <w:r w:rsidRPr="00B77056">
              <w:rPr>
                <w:sz w:val="22"/>
                <w:szCs w:val="22"/>
              </w:rPr>
              <w:t>keh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r w:rsidRPr="00B77056">
              <w:rPr>
                <w:b/>
                <w:bCs/>
                <w:sz w:val="22"/>
                <w:szCs w:val="22"/>
              </w:rPr>
              <w:t>or</w:t>
            </w:r>
            <w:r w:rsidRPr="00B77056">
              <w:rPr>
                <w:sz w:val="22"/>
                <w:szCs w:val="22"/>
              </w:rPr>
              <w:t>-nah-</w:t>
            </w:r>
            <w:proofErr w:type="spellStart"/>
            <w:r w:rsidRPr="00B77056">
              <w:rPr>
                <w:sz w:val="22"/>
                <w:szCs w:val="22"/>
              </w:rPr>
              <w:t>keh</w:t>
            </w:r>
            <w:proofErr w:type="spellEnd"/>
          </w:p>
        </w:tc>
        <w:tc>
          <w:tcPr>
            <w:tcW w:w="2126" w:type="dxa"/>
          </w:tcPr>
          <w:p w14:paraId="6324D5CC" w14:textId="44B87486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3BFF1AEB">
                <v:shape id="_x0000_i1033" type="#_x0000_t75" style="width:75.75pt;height:49.5pt" o:ole="">
                  <v:imagedata r:id="rId24" o:title=""/>
                </v:shape>
                <o:OLEObject Type="Embed" ProgID="Package" ShapeID="_x0000_i1033" DrawAspect="Icon" ObjectID="_1776752684" r:id="rId25"/>
              </w:object>
            </w:r>
          </w:p>
        </w:tc>
      </w:tr>
      <w:tr w:rsidR="00350A10" w14:paraId="31A9491B" w14:textId="77777777" w:rsidTr="00FB189F">
        <w:tc>
          <w:tcPr>
            <w:tcW w:w="448" w:type="dxa"/>
          </w:tcPr>
          <w:p w14:paraId="60F9ACF4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10</w:t>
            </w:r>
          </w:p>
        </w:tc>
        <w:tc>
          <w:tcPr>
            <w:tcW w:w="4083" w:type="dxa"/>
          </w:tcPr>
          <w:p w14:paraId="656D075F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r w:rsidRPr="00FB189F">
              <w:rPr>
                <w:rFonts w:ascii="Archer Semibold" w:hAnsi="Archer Semibold"/>
              </w:rPr>
              <w:t xml:space="preserve">Nga </w:t>
            </w:r>
            <w:proofErr w:type="spellStart"/>
            <w:r w:rsidRPr="00FB189F">
              <w:rPr>
                <w:rFonts w:ascii="Archer Semibold" w:hAnsi="Archer Semibold"/>
              </w:rPr>
              <w:t>Rotopounanu</w:t>
            </w:r>
            <w:proofErr w:type="spellEnd"/>
          </w:p>
        </w:tc>
        <w:tc>
          <w:tcPr>
            <w:tcW w:w="2552" w:type="dxa"/>
          </w:tcPr>
          <w:p w14:paraId="5602E873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sz w:val="22"/>
                <w:szCs w:val="22"/>
              </w:rPr>
              <w:t>Ngaa</w:t>
            </w:r>
            <w:proofErr w:type="spellEnd"/>
            <w:r w:rsidRPr="00B77056">
              <w:rPr>
                <w:sz w:val="22"/>
                <w:szCs w:val="22"/>
              </w:rPr>
              <w:t xml:space="preserve"> </w:t>
            </w:r>
            <w:proofErr w:type="spellStart"/>
            <w:r w:rsidRPr="00B77056">
              <w:rPr>
                <w:sz w:val="22"/>
                <w:szCs w:val="22"/>
              </w:rPr>
              <w:t>Roh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toh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b/>
                <w:bCs/>
                <w:sz w:val="22"/>
                <w:szCs w:val="22"/>
              </w:rPr>
              <w:t>poe</w:t>
            </w:r>
            <w:proofErr w:type="spellEnd"/>
            <w:r w:rsidRPr="00B77056">
              <w:rPr>
                <w:sz w:val="22"/>
                <w:szCs w:val="22"/>
              </w:rPr>
              <w:t>-nah-</w:t>
            </w:r>
            <w:proofErr w:type="spellStart"/>
            <w:r w:rsidRPr="00B77056">
              <w:rPr>
                <w:sz w:val="22"/>
                <w:szCs w:val="22"/>
              </w:rPr>
              <w:t>noo</w:t>
            </w:r>
            <w:proofErr w:type="spellEnd"/>
          </w:p>
        </w:tc>
        <w:tc>
          <w:tcPr>
            <w:tcW w:w="2126" w:type="dxa"/>
          </w:tcPr>
          <w:p w14:paraId="489C5D04" w14:textId="339DDCC9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08F35DB5">
                <v:shape id="_x0000_i1034" type="#_x0000_t75" style="width:82.55pt;height:54pt" o:ole="">
                  <v:imagedata r:id="rId26" o:title=""/>
                </v:shape>
                <o:OLEObject Type="Embed" ProgID="Package" ShapeID="_x0000_i1034" DrawAspect="Icon" ObjectID="_1776752685" r:id="rId27"/>
              </w:object>
            </w:r>
          </w:p>
        </w:tc>
      </w:tr>
      <w:tr w:rsidR="00350A10" w14:paraId="542FF5B9" w14:textId="77777777" w:rsidTr="00FB189F">
        <w:tc>
          <w:tcPr>
            <w:tcW w:w="448" w:type="dxa"/>
          </w:tcPr>
          <w:p w14:paraId="466664CE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11</w:t>
            </w:r>
          </w:p>
        </w:tc>
        <w:tc>
          <w:tcPr>
            <w:tcW w:w="4083" w:type="dxa"/>
          </w:tcPr>
          <w:p w14:paraId="0D827D38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r w:rsidRPr="00FB189F">
              <w:rPr>
                <w:rFonts w:ascii="Archer Semibold" w:hAnsi="Archer Semibold"/>
              </w:rPr>
              <w:t xml:space="preserve">Te Wai </w:t>
            </w:r>
            <w:proofErr w:type="spellStart"/>
            <w:r w:rsidRPr="00FB189F">
              <w:rPr>
                <w:rFonts w:ascii="Archer Semibold" w:hAnsi="Archer Semibold"/>
              </w:rPr>
              <w:t>Whakaata</w:t>
            </w:r>
            <w:proofErr w:type="spellEnd"/>
            <w:r w:rsidRPr="00FB189F">
              <w:rPr>
                <w:rFonts w:ascii="Archer Semibold" w:hAnsi="Archer Semibold"/>
              </w:rPr>
              <w:t xml:space="preserve"> o Te </w:t>
            </w:r>
            <w:proofErr w:type="spellStart"/>
            <w:r w:rsidRPr="00FB189F">
              <w:rPr>
                <w:rFonts w:ascii="Archer Semibold" w:hAnsi="Archer Semibold"/>
              </w:rPr>
              <w:t>Rangihiroa</w:t>
            </w:r>
            <w:proofErr w:type="spellEnd"/>
          </w:p>
          <w:p w14:paraId="6135FE10" w14:textId="620A8144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 xml:space="preserve">Translates as Te </w:t>
            </w:r>
            <w:proofErr w:type="spellStart"/>
            <w:r w:rsidRPr="00B77056">
              <w:rPr>
                <w:sz w:val="22"/>
                <w:szCs w:val="22"/>
              </w:rPr>
              <w:t>Rangihiroa's</w:t>
            </w:r>
            <w:proofErr w:type="spellEnd"/>
            <w:r w:rsidRPr="00B77056">
              <w:rPr>
                <w:sz w:val="22"/>
                <w:szCs w:val="22"/>
              </w:rPr>
              <w:t xml:space="preserve"> mirror                                                                                                Blue Lakes</w:t>
            </w:r>
          </w:p>
        </w:tc>
        <w:tc>
          <w:tcPr>
            <w:tcW w:w="2552" w:type="dxa"/>
          </w:tcPr>
          <w:p w14:paraId="67109106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sz w:val="22"/>
                <w:szCs w:val="22"/>
              </w:rPr>
              <w:t>Teh</w:t>
            </w:r>
            <w:proofErr w:type="spellEnd"/>
            <w:r w:rsidRPr="00B77056">
              <w:rPr>
                <w:sz w:val="22"/>
                <w:szCs w:val="22"/>
              </w:rPr>
              <w:t xml:space="preserve"> Why </w:t>
            </w:r>
            <w:proofErr w:type="spellStart"/>
            <w:r w:rsidRPr="00B77056">
              <w:rPr>
                <w:sz w:val="22"/>
                <w:szCs w:val="22"/>
              </w:rPr>
              <w:t>Whah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r w:rsidRPr="00B77056">
              <w:rPr>
                <w:b/>
                <w:bCs/>
                <w:sz w:val="22"/>
                <w:szCs w:val="22"/>
              </w:rPr>
              <w:t>car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tah</w:t>
            </w:r>
            <w:proofErr w:type="spellEnd"/>
            <w:r w:rsidRPr="00B77056">
              <w:rPr>
                <w:sz w:val="22"/>
                <w:szCs w:val="22"/>
              </w:rPr>
              <w:t xml:space="preserve"> or </w:t>
            </w:r>
            <w:proofErr w:type="spellStart"/>
            <w:r w:rsidRPr="00B77056">
              <w:rPr>
                <w:sz w:val="22"/>
                <w:szCs w:val="22"/>
              </w:rPr>
              <w:t>Teh</w:t>
            </w:r>
            <w:proofErr w:type="spellEnd"/>
            <w:r w:rsidRPr="00B77056">
              <w:rPr>
                <w:sz w:val="22"/>
                <w:szCs w:val="22"/>
              </w:rPr>
              <w:t xml:space="preserve"> Rah-</w:t>
            </w:r>
            <w:proofErr w:type="spellStart"/>
            <w:r w:rsidRPr="00B77056">
              <w:rPr>
                <w:sz w:val="22"/>
                <w:szCs w:val="22"/>
              </w:rPr>
              <w:t>ngee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b/>
                <w:bCs/>
                <w:sz w:val="22"/>
                <w:szCs w:val="22"/>
              </w:rPr>
              <w:t>hee</w:t>
            </w:r>
            <w:proofErr w:type="spellEnd"/>
            <w:r w:rsidRPr="00B77056">
              <w:rPr>
                <w:sz w:val="22"/>
                <w:szCs w:val="22"/>
              </w:rPr>
              <w:t>-roar</w:t>
            </w:r>
          </w:p>
        </w:tc>
        <w:tc>
          <w:tcPr>
            <w:tcW w:w="2126" w:type="dxa"/>
          </w:tcPr>
          <w:p w14:paraId="01988B98" w14:textId="11D4F3A4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61384639">
                <v:shape id="_x0000_i1035" type="#_x0000_t75" style="width:84pt;height:54.75pt" o:ole="">
                  <v:imagedata r:id="rId28" o:title=""/>
                </v:shape>
                <o:OLEObject Type="Embed" ProgID="Package" ShapeID="_x0000_i1035" DrawAspect="Icon" ObjectID="_1776752686" r:id="rId29"/>
              </w:object>
            </w:r>
          </w:p>
        </w:tc>
      </w:tr>
      <w:tr w:rsidR="00350A10" w14:paraId="6BB4D9D7" w14:textId="77777777" w:rsidTr="00FB189F">
        <w:tc>
          <w:tcPr>
            <w:tcW w:w="448" w:type="dxa"/>
          </w:tcPr>
          <w:p w14:paraId="4EF29A31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12</w:t>
            </w:r>
          </w:p>
        </w:tc>
        <w:tc>
          <w:tcPr>
            <w:tcW w:w="4083" w:type="dxa"/>
          </w:tcPr>
          <w:p w14:paraId="4C2CFCF8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r w:rsidRPr="00FB189F">
              <w:rPr>
                <w:rFonts w:ascii="Archer Semibold" w:hAnsi="Archer Semibold"/>
              </w:rPr>
              <w:t xml:space="preserve">Te </w:t>
            </w:r>
            <w:proofErr w:type="spellStart"/>
            <w:r w:rsidRPr="00FB189F">
              <w:rPr>
                <w:rFonts w:ascii="Archer Semibold" w:hAnsi="Archer Semibold"/>
              </w:rPr>
              <w:t>Arawhata</w:t>
            </w:r>
            <w:proofErr w:type="spellEnd"/>
          </w:p>
          <w:p w14:paraId="4C1222E4" w14:textId="74F18165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The Staircase</w:t>
            </w:r>
          </w:p>
        </w:tc>
        <w:tc>
          <w:tcPr>
            <w:tcW w:w="2552" w:type="dxa"/>
          </w:tcPr>
          <w:p w14:paraId="70FE79BB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sz w:val="22"/>
                <w:szCs w:val="22"/>
              </w:rPr>
              <w:t>Teh</w:t>
            </w:r>
            <w:proofErr w:type="spellEnd"/>
            <w:r w:rsidRPr="00B77056">
              <w:rPr>
                <w:sz w:val="22"/>
                <w:szCs w:val="22"/>
              </w:rPr>
              <w:t xml:space="preserve"> </w:t>
            </w:r>
            <w:r w:rsidRPr="00B77056">
              <w:rPr>
                <w:b/>
                <w:bCs/>
                <w:sz w:val="22"/>
                <w:szCs w:val="22"/>
              </w:rPr>
              <w:t>Ah</w:t>
            </w:r>
            <w:r w:rsidRPr="00B77056">
              <w:rPr>
                <w:sz w:val="22"/>
                <w:szCs w:val="22"/>
              </w:rPr>
              <w:t>-rah-</w:t>
            </w:r>
            <w:proofErr w:type="spellStart"/>
            <w:r w:rsidRPr="00B77056">
              <w:rPr>
                <w:sz w:val="22"/>
                <w:szCs w:val="22"/>
              </w:rPr>
              <w:t>whah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tah</w:t>
            </w:r>
            <w:proofErr w:type="spellEnd"/>
          </w:p>
        </w:tc>
        <w:tc>
          <w:tcPr>
            <w:tcW w:w="2126" w:type="dxa"/>
          </w:tcPr>
          <w:p w14:paraId="6D90EBD9" w14:textId="031CB384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0C1D95D0">
                <v:shape id="_x0000_i1036" type="#_x0000_t75" style="width:84.75pt;height:55.5pt" o:ole="">
                  <v:imagedata r:id="rId30" o:title=""/>
                </v:shape>
                <o:OLEObject Type="Embed" ProgID="Package" ShapeID="_x0000_i1036" DrawAspect="Icon" ObjectID="_1776752687" r:id="rId31"/>
              </w:object>
            </w:r>
          </w:p>
        </w:tc>
      </w:tr>
      <w:tr w:rsidR="00350A10" w14:paraId="3A72A265" w14:textId="77777777" w:rsidTr="00FB189F">
        <w:tc>
          <w:tcPr>
            <w:tcW w:w="448" w:type="dxa"/>
          </w:tcPr>
          <w:p w14:paraId="1416109C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13</w:t>
            </w:r>
          </w:p>
        </w:tc>
        <w:tc>
          <w:tcPr>
            <w:tcW w:w="4083" w:type="dxa"/>
          </w:tcPr>
          <w:p w14:paraId="2D87DBC2" w14:textId="77777777" w:rsidR="00350A10" w:rsidRPr="00FB189F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FB189F">
              <w:rPr>
                <w:rFonts w:ascii="Archer Semibold" w:hAnsi="Archer Semibold"/>
              </w:rPr>
              <w:t>Waihōhonu</w:t>
            </w:r>
            <w:proofErr w:type="spellEnd"/>
          </w:p>
        </w:tc>
        <w:tc>
          <w:tcPr>
            <w:tcW w:w="2552" w:type="dxa"/>
          </w:tcPr>
          <w:p w14:paraId="208268F5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Why-</w:t>
            </w:r>
            <w:proofErr w:type="spellStart"/>
            <w:r w:rsidRPr="00B77056">
              <w:rPr>
                <w:b/>
                <w:bCs/>
                <w:sz w:val="22"/>
                <w:szCs w:val="22"/>
              </w:rPr>
              <w:t>hore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hore-noo</w:t>
            </w:r>
            <w:proofErr w:type="spellEnd"/>
          </w:p>
        </w:tc>
        <w:tc>
          <w:tcPr>
            <w:tcW w:w="2126" w:type="dxa"/>
          </w:tcPr>
          <w:p w14:paraId="460149A2" w14:textId="745A8479" w:rsidR="00350A10" w:rsidRPr="000A3839" w:rsidRDefault="00350A10" w:rsidP="00350A10">
            <w:pPr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1E5B52AD">
                <v:shape id="_x0000_i1037" type="#_x0000_t75" style="width:84.75pt;height:55.5pt" o:ole="">
                  <v:imagedata r:id="rId32" o:title=""/>
                </v:shape>
                <o:OLEObject Type="Embed" ProgID="Package" ShapeID="_x0000_i1037" DrawAspect="Icon" ObjectID="_1776752688" r:id="rId33"/>
              </w:object>
            </w:r>
          </w:p>
        </w:tc>
      </w:tr>
      <w:tr w:rsidR="00350A10" w14:paraId="0108FFE3" w14:textId="77777777" w:rsidTr="00FB189F">
        <w:tc>
          <w:tcPr>
            <w:tcW w:w="448" w:type="dxa"/>
          </w:tcPr>
          <w:p w14:paraId="5ACCCEA9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14</w:t>
            </w:r>
          </w:p>
        </w:tc>
        <w:tc>
          <w:tcPr>
            <w:tcW w:w="4083" w:type="dxa"/>
          </w:tcPr>
          <w:p w14:paraId="7E211EA7" w14:textId="77777777" w:rsidR="00350A10" w:rsidRPr="00FB189F" w:rsidRDefault="00350A10" w:rsidP="00350A10">
            <w:r w:rsidRPr="00FB189F">
              <w:rPr>
                <w:rFonts w:ascii="Archer Semibold" w:hAnsi="Archer Semibold"/>
              </w:rPr>
              <w:t>Tama</w:t>
            </w:r>
            <w:r w:rsidRPr="00FB189F">
              <w:t xml:space="preserve"> (Lakes)</w:t>
            </w:r>
          </w:p>
        </w:tc>
        <w:tc>
          <w:tcPr>
            <w:tcW w:w="2552" w:type="dxa"/>
          </w:tcPr>
          <w:p w14:paraId="7B92C6F6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Tah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mah</w:t>
            </w:r>
            <w:proofErr w:type="spellEnd"/>
          </w:p>
        </w:tc>
        <w:tc>
          <w:tcPr>
            <w:tcW w:w="2126" w:type="dxa"/>
          </w:tcPr>
          <w:p w14:paraId="48E7D5FC" w14:textId="3C5352E7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45E3C9ED">
                <v:shape id="_x0000_i1038" type="#_x0000_t75" style="width:90.75pt;height:59.25pt" o:ole="">
                  <v:imagedata r:id="rId34" o:title=""/>
                </v:shape>
                <o:OLEObject Type="Embed" ProgID="Package" ShapeID="_x0000_i1038" DrawAspect="Icon" ObjectID="_1776752689" r:id="rId35"/>
              </w:object>
            </w:r>
          </w:p>
        </w:tc>
      </w:tr>
      <w:tr w:rsidR="00350A10" w14:paraId="380E4207" w14:textId="77777777" w:rsidTr="00FB189F">
        <w:tc>
          <w:tcPr>
            <w:tcW w:w="448" w:type="dxa"/>
          </w:tcPr>
          <w:p w14:paraId="514D6B0D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15</w:t>
            </w:r>
          </w:p>
        </w:tc>
        <w:tc>
          <w:tcPr>
            <w:tcW w:w="4083" w:type="dxa"/>
          </w:tcPr>
          <w:p w14:paraId="2210A56C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C74183">
              <w:rPr>
                <w:rFonts w:ascii="Archer Semibold" w:hAnsi="Archer Semibold"/>
              </w:rPr>
              <w:t>Oturere</w:t>
            </w:r>
            <w:proofErr w:type="spellEnd"/>
          </w:p>
        </w:tc>
        <w:tc>
          <w:tcPr>
            <w:tcW w:w="2552" w:type="dxa"/>
          </w:tcPr>
          <w:p w14:paraId="632E721D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Or</w:t>
            </w:r>
            <w:r w:rsidRPr="00B77056">
              <w:rPr>
                <w:sz w:val="22"/>
                <w:szCs w:val="22"/>
              </w:rPr>
              <w:t>-too-</w:t>
            </w:r>
            <w:proofErr w:type="spellStart"/>
            <w:r w:rsidRPr="00B77056">
              <w:rPr>
                <w:sz w:val="22"/>
                <w:szCs w:val="22"/>
              </w:rPr>
              <w:t>rehreh</w:t>
            </w:r>
            <w:proofErr w:type="spellEnd"/>
          </w:p>
        </w:tc>
        <w:tc>
          <w:tcPr>
            <w:tcW w:w="2126" w:type="dxa"/>
          </w:tcPr>
          <w:p w14:paraId="07DCAE10" w14:textId="17CACCD9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3BA03E51">
                <v:shape id="_x0000_i1039" type="#_x0000_t75" style="width:85.5pt;height:55.5pt" o:ole="">
                  <v:imagedata r:id="rId36" o:title=""/>
                </v:shape>
                <o:OLEObject Type="Embed" ProgID="Package" ShapeID="_x0000_i1039" DrawAspect="Icon" ObjectID="_1776752690" r:id="rId37"/>
              </w:object>
            </w:r>
          </w:p>
        </w:tc>
      </w:tr>
      <w:tr w:rsidR="00350A10" w14:paraId="55BE0B22" w14:textId="77777777" w:rsidTr="00FB189F">
        <w:tc>
          <w:tcPr>
            <w:tcW w:w="448" w:type="dxa"/>
          </w:tcPr>
          <w:p w14:paraId="1607D273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16</w:t>
            </w:r>
          </w:p>
        </w:tc>
        <w:tc>
          <w:tcPr>
            <w:tcW w:w="4083" w:type="dxa"/>
          </w:tcPr>
          <w:p w14:paraId="45213954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Taranaki</w:t>
            </w:r>
          </w:p>
        </w:tc>
        <w:tc>
          <w:tcPr>
            <w:tcW w:w="2552" w:type="dxa"/>
          </w:tcPr>
          <w:p w14:paraId="0EF4E7CE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Tah</w:t>
            </w:r>
            <w:r w:rsidRPr="00B77056">
              <w:rPr>
                <w:sz w:val="22"/>
                <w:szCs w:val="22"/>
              </w:rPr>
              <w:t>-rah-nah-</w:t>
            </w:r>
            <w:proofErr w:type="spellStart"/>
            <w:r w:rsidRPr="00B77056">
              <w:rPr>
                <w:sz w:val="22"/>
                <w:szCs w:val="22"/>
              </w:rPr>
              <w:t>kee</w:t>
            </w:r>
            <w:proofErr w:type="spellEnd"/>
          </w:p>
        </w:tc>
        <w:tc>
          <w:tcPr>
            <w:tcW w:w="2126" w:type="dxa"/>
          </w:tcPr>
          <w:p w14:paraId="646D7212" w14:textId="4C614439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188F0EF0">
                <v:shape id="_x0000_i1040" type="#_x0000_t75" style="width:87pt;height:57pt" o:ole="">
                  <v:imagedata r:id="rId38" o:title=""/>
                </v:shape>
                <o:OLEObject Type="Embed" ProgID="Package" ShapeID="_x0000_i1040" DrawAspect="Icon" ObjectID="_1776752691" r:id="rId39"/>
              </w:object>
            </w:r>
          </w:p>
        </w:tc>
      </w:tr>
      <w:tr w:rsidR="00350A10" w14:paraId="5246DCCC" w14:textId="77777777" w:rsidTr="00FB189F">
        <w:tc>
          <w:tcPr>
            <w:tcW w:w="448" w:type="dxa"/>
          </w:tcPr>
          <w:p w14:paraId="76BDF515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17</w:t>
            </w:r>
          </w:p>
        </w:tc>
        <w:tc>
          <w:tcPr>
            <w:tcW w:w="4083" w:type="dxa"/>
          </w:tcPr>
          <w:p w14:paraId="045503FE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C74183">
              <w:rPr>
                <w:rFonts w:ascii="Archer Semibold" w:hAnsi="Archer Semibold"/>
              </w:rPr>
              <w:t>Pihanga</w:t>
            </w:r>
            <w:proofErr w:type="spellEnd"/>
          </w:p>
          <w:p w14:paraId="70702FBF" w14:textId="4CA1D488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 xml:space="preserve">In Māori mythology, </w:t>
            </w:r>
            <w:proofErr w:type="spellStart"/>
            <w:r w:rsidRPr="00C74183">
              <w:rPr>
                <w:i/>
                <w:iCs/>
                <w:sz w:val="20"/>
                <w:szCs w:val="20"/>
              </w:rPr>
              <w:t>Pīhanga</w:t>
            </w:r>
            <w:proofErr w:type="spellEnd"/>
            <w:r w:rsidRPr="00C74183">
              <w:rPr>
                <w:i/>
                <w:iCs/>
                <w:sz w:val="20"/>
                <w:szCs w:val="20"/>
              </w:rPr>
              <w:t xml:space="preserve"> was the female mountain whom Taranaki and Tongariro fought over, at a time when Taranaki was also located among the Central North Island mountains.</w:t>
            </w:r>
          </w:p>
        </w:tc>
        <w:tc>
          <w:tcPr>
            <w:tcW w:w="2552" w:type="dxa"/>
          </w:tcPr>
          <w:p w14:paraId="4F3A43EB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Pee</w:t>
            </w:r>
            <w:r w:rsidRPr="00B77056">
              <w:rPr>
                <w:sz w:val="22"/>
                <w:szCs w:val="22"/>
              </w:rPr>
              <w:t>-hah-</w:t>
            </w:r>
            <w:proofErr w:type="spellStart"/>
            <w:r w:rsidRPr="00B77056">
              <w:rPr>
                <w:sz w:val="22"/>
                <w:szCs w:val="22"/>
              </w:rPr>
              <w:t>ngah</w:t>
            </w:r>
            <w:proofErr w:type="spellEnd"/>
          </w:p>
        </w:tc>
        <w:tc>
          <w:tcPr>
            <w:tcW w:w="2126" w:type="dxa"/>
          </w:tcPr>
          <w:p w14:paraId="094C618C" w14:textId="239655EB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49ED33AD">
                <v:shape id="_x0000_i1041" type="#_x0000_t75" style="width:88.45pt;height:57.75pt" o:ole="">
                  <v:imagedata r:id="rId40" o:title=""/>
                </v:shape>
                <o:OLEObject Type="Embed" ProgID="Package" ShapeID="_x0000_i1041" DrawAspect="Icon" ObjectID="_1776752692" r:id="rId41"/>
              </w:object>
            </w:r>
          </w:p>
        </w:tc>
      </w:tr>
      <w:tr w:rsidR="00350A10" w14:paraId="3677199D" w14:textId="77777777" w:rsidTr="00FB189F">
        <w:tc>
          <w:tcPr>
            <w:tcW w:w="448" w:type="dxa"/>
          </w:tcPr>
          <w:p w14:paraId="03916D02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4083" w:type="dxa"/>
          </w:tcPr>
          <w:p w14:paraId="7D0F929B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C74183">
              <w:rPr>
                <w:rFonts w:ascii="Archer Semibold" w:hAnsi="Archer Semibold"/>
              </w:rPr>
              <w:t>Motuopuhi</w:t>
            </w:r>
            <w:proofErr w:type="spellEnd"/>
          </w:p>
        </w:tc>
        <w:tc>
          <w:tcPr>
            <w:tcW w:w="2552" w:type="dxa"/>
          </w:tcPr>
          <w:p w14:paraId="74C6D478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Moh</w:t>
            </w:r>
            <w:r w:rsidRPr="00B77056">
              <w:rPr>
                <w:sz w:val="22"/>
                <w:szCs w:val="22"/>
              </w:rPr>
              <w:t>-too-or-poo-he</w:t>
            </w:r>
          </w:p>
        </w:tc>
        <w:tc>
          <w:tcPr>
            <w:tcW w:w="2126" w:type="dxa"/>
          </w:tcPr>
          <w:p w14:paraId="0AD20784" w14:textId="75FD7D3F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0C3C6396">
                <v:shape id="_x0000_i1042" type="#_x0000_t75" style="width:84pt;height:54.75pt" o:ole="">
                  <v:imagedata r:id="rId42" o:title=""/>
                </v:shape>
                <o:OLEObject Type="Embed" ProgID="Package" ShapeID="_x0000_i1042" DrawAspect="Icon" ObjectID="_1776752693" r:id="rId43"/>
              </w:object>
            </w:r>
          </w:p>
        </w:tc>
      </w:tr>
      <w:tr w:rsidR="00350A10" w14:paraId="469230AE" w14:textId="77777777" w:rsidTr="00FB189F">
        <w:tc>
          <w:tcPr>
            <w:tcW w:w="448" w:type="dxa"/>
          </w:tcPr>
          <w:p w14:paraId="121E5A87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19</w:t>
            </w:r>
          </w:p>
        </w:tc>
        <w:tc>
          <w:tcPr>
            <w:tcW w:w="4083" w:type="dxa"/>
          </w:tcPr>
          <w:p w14:paraId="3183B341" w14:textId="77EBF879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Taup</w:t>
            </w:r>
            <w:r w:rsidRPr="00FB189F">
              <w:rPr>
                <w:rFonts w:ascii="Archer Semibold" w:hAnsi="Archer Semibold"/>
              </w:rPr>
              <w:t>ō</w:t>
            </w:r>
          </w:p>
        </w:tc>
        <w:tc>
          <w:tcPr>
            <w:tcW w:w="2552" w:type="dxa"/>
          </w:tcPr>
          <w:p w14:paraId="70AE2EF6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Toe</w:t>
            </w:r>
            <w:r w:rsidRPr="00B77056">
              <w:rPr>
                <w:sz w:val="22"/>
                <w:szCs w:val="22"/>
              </w:rPr>
              <w:t>-paw</w:t>
            </w:r>
          </w:p>
        </w:tc>
        <w:tc>
          <w:tcPr>
            <w:tcW w:w="2126" w:type="dxa"/>
          </w:tcPr>
          <w:p w14:paraId="654C98E3" w14:textId="4F0C070B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4E741FE9">
                <v:shape id="_x0000_i1043" type="#_x0000_t75" style="width:87pt;height:57pt" o:ole="">
                  <v:imagedata r:id="rId44" o:title=""/>
                </v:shape>
                <o:OLEObject Type="Embed" ProgID="Package" ShapeID="_x0000_i1043" DrawAspect="Icon" ObjectID="_1776752694" r:id="rId45"/>
              </w:object>
            </w:r>
          </w:p>
        </w:tc>
      </w:tr>
      <w:tr w:rsidR="00350A10" w14:paraId="40911C6F" w14:textId="77777777" w:rsidTr="00FB189F">
        <w:tc>
          <w:tcPr>
            <w:tcW w:w="448" w:type="dxa"/>
          </w:tcPr>
          <w:p w14:paraId="7162527B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20</w:t>
            </w:r>
          </w:p>
        </w:tc>
        <w:tc>
          <w:tcPr>
            <w:tcW w:w="4083" w:type="dxa"/>
          </w:tcPr>
          <w:p w14:paraId="64033FA1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Ruapehu</w:t>
            </w:r>
          </w:p>
        </w:tc>
        <w:tc>
          <w:tcPr>
            <w:tcW w:w="2552" w:type="dxa"/>
          </w:tcPr>
          <w:p w14:paraId="627CE822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sz w:val="22"/>
                <w:szCs w:val="22"/>
              </w:rPr>
              <w:t>Rooah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r w:rsidRPr="00B77056">
              <w:rPr>
                <w:b/>
                <w:bCs/>
                <w:sz w:val="22"/>
                <w:szCs w:val="22"/>
              </w:rPr>
              <w:t>pear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hoo</w:t>
            </w:r>
            <w:proofErr w:type="spellEnd"/>
          </w:p>
        </w:tc>
        <w:tc>
          <w:tcPr>
            <w:tcW w:w="2126" w:type="dxa"/>
          </w:tcPr>
          <w:p w14:paraId="6CE24C2C" w14:textId="3F2FB934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227C59C3">
                <v:shape id="_x0000_i1044" type="#_x0000_t75" style="width:84.75pt;height:55.5pt" o:ole="">
                  <v:imagedata r:id="rId46" o:title=""/>
                </v:shape>
                <o:OLEObject Type="Embed" ProgID="Package" ShapeID="_x0000_i1044" DrawAspect="Icon" ObjectID="_1776752695" r:id="rId47"/>
              </w:object>
            </w:r>
          </w:p>
        </w:tc>
      </w:tr>
      <w:tr w:rsidR="00350A10" w14:paraId="7972B5C8" w14:textId="77777777" w:rsidTr="00FB189F">
        <w:tc>
          <w:tcPr>
            <w:tcW w:w="448" w:type="dxa"/>
          </w:tcPr>
          <w:p w14:paraId="19FCB042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21</w:t>
            </w:r>
          </w:p>
        </w:tc>
        <w:tc>
          <w:tcPr>
            <w:tcW w:w="4083" w:type="dxa"/>
          </w:tcPr>
          <w:p w14:paraId="5A14BFF4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Rotorua</w:t>
            </w:r>
          </w:p>
          <w:p w14:paraId="0E0296F7" w14:textId="6914C8E8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>Translates to 'Second Lake'</w:t>
            </w:r>
          </w:p>
        </w:tc>
        <w:tc>
          <w:tcPr>
            <w:tcW w:w="2552" w:type="dxa"/>
          </w:tcPr>
          <w:p w14:paraId="324D2A52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b/>
                <w:bCs/>
                <w:sz w:val="22"/>
                <w:szCs w:val="22"/>
              </w:rPr>
              <w:t>Roh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toh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roo</w:t>
            </w:r>
            <w:proofErr w:type="spellEnd"/>
            <w:r w:rsidRPr="00B77056">
              <w:rPr>
                <w:sz w:val="22"/>
                <w:szCs w:val="22"/>
              </w:rPr>
              <w:t>-ah</w:t>
            </w:r>
          </w:p>
        </w:tc>
        <w:tc>
          <w:tcPr>
            <w:tcW w:w="2126" w:type="dxa"/>
          </w:tcPr>
          <w:p w14:paraId="555D5AD6" w14:textId="5DBDB2C1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27C1D801">
                <v:shape id="_x0000_i1045" type="#_x0000_t75" style="width:87pt;height:57pt" o:ole="">
                  <v:imagedata r:id="rId48" o:title=""/>
                </v:shape>
                <o:OLEObject Type="Embed" ProgID="Package" ShapeID="_x0000_i1045" DrawAspect="Icon" ObjectID="_1776752696" r:id="rId49"/>
              </w:object>
            </w:r>
          </w:p>
        </w:tc>
      </w:tr>
      <w:tr w:rsidR="00350A10" w14:paraId="1445C50F" w14:textId="77777777" w:rsidTr="00FB189F">
        <w:tc>
          <w:tcPr>
            <w:tcW w:w="448" w:type="dxa"/>
          </w:tcPr>
          <w:p w14:paraId="40B4A507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22</w:t>
            </w:r>
          </w:p>
        </w:tc>
        <w:tc>
          <w:tcPr>
            <w:tcW w:w="4083" w:type="dxa"/>
          </w:tcPr>
          <w:p w14:paraId="6D2BE29E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Whanganui</w:t>
            </w:r>
          </w:p>
        </w:tc>
        <w:tc>
          <w:tcPr>
            <w:tcW w:w="2552" w:type="dxa"/>
          </w:tcPr>
          <w:p w14:paraId="24A40E6C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b/>
                <w:bCs/>
                <w:sz w:val="22"/>
                <w:szCs w:val="22"/>
              </w:rPr>
              <w:t>Whah</w:t>
            </w:r>
            <w:r w:rsidRPr="00B77056">
              <w:rPr>
                <w:sz w:val="22"/>
                <w:szCs w:val="22"/>
              </w:rPr>
              <w:t>-ngah-nooee</w:t>
            </w:r>
            <w:proofErr w:type="spellEnd"/>
          </w:p>
        </w:tc>
        <w:tc>
          <w:tcPr>
            <w:tcW w:w="2126" w:type="dxa"/>
          </w:tcPr>
          <w:p w14:paraId="44C9FEEE" w14:textId="24DC2870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18E8AA32">
                <v:shape id="_x0000_i1046" type="#_x0000_t75" style="width:86.25pt;height:56.25pt" o:ole="">
                  <v:imagedata r:id="rId50" o:title=""/>
                </v:shape>
                <o:OLEObject Type="Embed" ProgID="Package" ShapeID="_x0000_i1046" DrawAspect="Icon" ObjectID="_1776752697" r:id="rId51"/>
              </w:object>
            </w:r>
          </w:p>
        </w:tc>
      </w:tr>
      <w:tr w:rsidR="00350A10" w14:paraId="2956CEF4" w14:textId="77777777" w:rsidTr="00FB189F">
        <w:tc>
          <w:tcPr>
            <w:tcW w:w="448" w:type="dxa"/>
          </w:tcPr>
          <w:p w14:paraId="53A586B2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23</w:t>
            </w:r>
          </w:p>
        </w:tc>
        <w:tc>
          <w:tcPr>
            <w:tcW w:w="4083" w:type="dxa"/>
          </w:tcPr>
          <w:p w14:paraId="76FCDF99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Mana Whenua</w:t>
            </w:r>
          </w:p>
          <w:p w14:paraId="102D47FD" w14:textId="5E1AE339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>The indigenous people (Māori) who have historic and territorial rights over this land</w:t>
            </w:r>
          </w:p>
        </w:tc>
        <w:tc>
          <w:tcPr>
            <w:tcW w:w="2552" w:type="dxa"/>
          </w:tcPr>
          <w:p w14:paraId="19D88EBC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Mah</w:t>
            </w:r>
            <w:r w:rsidRPr="00B77056">
              <w:rPr>
                <w:sz w:val="22"/>
                <w:szCs w:val="22"/>
              </w:rPr>
              <w:t xml:space="preserve">-nah </w:t>
            </w:r>
            <w:proofErr w:type="spellStart"/>
            <w:r w:rsidRPr="00B77056">
              <w:rPr>
                <w:sz w:val="22"/>
                <w:szCs w:val="22"/>
              </w:rPr>
              <w:t>Wheh-nooah</w:t>
            </w:r>
            <w:proofErr w:type="spellEnd"/>
          </w:p>
        </w:tc>
        <w:tc>
          <w:tcPr>
            <w:tcW w:w="2126" w:type="dxa"/>
          </w:tcPr>
          <w:p w14:paraId="23E87ED7" w14:textId="2BADC1BA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0BD6E21B">
                <v:shape id="_x0000_i1047" type="#_x0000_t75" style="width:84.75pt;height:55.5pt" o:ole="">
                  <v:imagedata r:id="rId52" o:title=""/>
                </v:shape>
                <o:OLEObject Type="Embed" ProgID="Package" ShapeID="_x0000_i1047" DrawAspect="Icon" ObjectID="_1776752698" r:id="rId53"/>
              </w:object>
            </w:r>
          </w:p>
        </w:tc>
      </w:tr>
      <w:tr w:rsidR="00350A10" w14:paraId="5A33A8C7" w14:textId="77777777" w:rsidTr="00FB189F">
        <w:tc>
          <w:tcPr>
            <w:tcW w:w="448" w:type="dxa"/>
          </w:tcPr>
          <w:p w14:paraId="024E401C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24</w:t>
            </w:r>
          </w:p>
        </w:tc>
        <w:tc>
          <w:tcPr>
            <w:tcW w:w="4083" w:type="dxa"/>
          </w:tcPr>
          <w:p w14:paraId="709E88A4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Ngāti Hikairo (ki Tongariro)</w:t>
            </w:r>
          </w:p>
          <w:p w14:paraId="0EFE2101" w14:textId="0CECE65B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>Mana whenua for the area on and around the Tongariro Alpine Crossing</w:t>
            </w:r>
          </w:p>
        </w:tc>
        <w:tc>
          <w:tcPr>
            <w:tcW w:w="2552" w:type="dxa"/>
          </w:tcPr>
          <w:p w14:paraId="5CF81BFD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b/>
                <w:bCs/>
                <w:sz w:val="22"/>
                <w:szCs w:val="22"/>
              </w:rPr>
              <w:t>Ngaa</w:t>
            </w:r>
            <w:proofErr w:type="spellEnd"/>
            <w:r w:rsidRPr="00B77056">
              <w:rPr>
                <w:sz w:val="22"/>
                <w:szCs w:val="22"/>
              </w:rPr>
              <w:t xml:space="preserve">-tee </w:t>
            </w:r>
            <w:r w:rsidRPr="00B77056">
              <w:rPr>
                <w:b/>
                <w:bCs/>
                <w:sz w:val="22"/>
                <w:szCs w:val="22"/>
              </w:rPr>
              <w:t>Hi</w:t>
            </w:r>
            <w:r w:rsidRPr="00B77056">
              <w:rPr>
                <w:sz w:val="22"/>
                <w:szCs w:val="22"/>
              </w:rPr>
              <w:t>-kai-</w:t>
            </w:r>
            <w:proofErr w:type="spellStart"/>
            <w:r w:rsidRPr="00B77056">
              <w:rPr>
                <w:sz w:val="22"/>
                <w:szCs w:val="22"/>
              </w:rPr>
              <w:t>roh</w:t>
            </w:r>
            <w:proofErr w:type="spellEnd"/>
          </w:p>
        </w:tc>
        <w:tc>
          <w:tcPr>
            <w:tcW w:w="2126" w:type="dxa"/>
          </w:tcPr>
          <w:p w14:paraId="3556B392" w14:textId="15027A6F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40152A6A">
                <v:shape id="_x0000_i1048" type="#_x0000_t75" style="width:84.75pt;height:55.5pt" o:ole="">
                  <v:imagedata r:id="rId54" o:title=""/>
                </v:shape>
                <o:OLEObject Type="Embed" ProgID="Package" ShapeID="_x0000_i1048" DrawAspect="Icon" ObjectID="_1776752699" r:id="rId55"/>
              </w:object>
            </w:r>
          </w:p>
        </w:tc>
      </w:tr>
      <w:tr w:rsidR="00350A10" w14:paraId="7E255379" w14:textId="77777777" w:rsidTr="00FB189F">
        <w:tc>
          <w:tcPr>
            <w:tcW w:w="448" w:type="dxa"/>
          </w:tcPr>
          <w:p w14:paraId="0ADEB1BD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25</w:t>
            </w:r>
          </w:p>
        </w:tc>
        <w:tc>
          <w:tcPr>
            <w:tcW w:w="4083" w:type="dxa"/>
          </w:tcPr>
          <w:p w14:paraId="1C55522A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 xml:space="preserve">Ngāti </w:t>
            </w:r>
            <w:proofErr w:type="spellStart"/>
            <w:r w:rsidRPr="00C74183">
              <w:rPr>
                <w:rFonts w:ascii="Archer Semibold" w:hAnsi="Archer Semibold"/>
              </w:rPr>
              <w:t>Tuwharetoa</w:t>
            </w:r>
            <w:proofErr w:type="spellEnd"/>
          </w:p>
        </w:tc>
        <w:tc>
          <w:tcPr>
            <w:tcW w:w="2552" w:type="dxa"/>
          </w:tcPr>
          <w:p w14:paraId="2FBD49C7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b/>
                <w:bCs/>
                <w:sz w:val="22"/>
                <w:szCs w:val="22"/>
              </w:rPr>
              <w:t>Ngaa</w:t>
            </w:r>
            <w:proofErr w:type="spellEnd"/>
            <w:r w:rsidRPr="00B77056">
              <w:rPr>
                <w:sz w:val="22"/>
                <w:szCs w:val="22"/>
              </w:rPr>
              <w:t xml:space="preserve">-tee </w:t>
            </w:r>
            <w:r w:rsidRPr="00B77056">
              <w:rPr>
                <w:b/>
                <w:bCs/>
                <w:sz w:val="22"/>
                <w:szCs w:val="22"/>
              </w:rPr>
              <w:t>Too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whah</w:t>
            </w:r>
            <w:proofErr w:type="spellEnd"/>
            <w:r w:rsidRPr="00B77056">
              <w:rPr>
                <w:sz w:val="22"/>
                <w:szCs w:val="22"/>
              </w:rPr>
              <w:t>-re-tore</w:t>
            </w:r>
          </w:p>
        </w:tc>
        <w:tc>
          <w:tcPr>
            <w:tcW w:w="2126" w:type="dxa"/>
          </w:tcPr>
          <w:p w14:paraId="0BC420A7" w14:textId="29300CBD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7F2C11AF">
                <v:shape id="_x0000_i1049" type="#_x0000_t75" style="width:85.5pt;height:55.5pt" o:ole="">
                  <v:imagedata r:id="rId56" o:title=""/>
                </v:shape>
                <o:OLEObject Type="Embed" ProgID="Package" ShapeID="_x0000_i1049" DrawAspect="Icon" ObjectID="_1776752700" r:id="rId57"/>
              </w:object>
            </w:r>
          </w:p>
        </w:tc>
      </w:tr>
      <w:tr w:rsidR="00350A10" w14:paraId="67A63FAF" w14:textId="77777777" w:rsidTr="00FB189F">
        <w:tc>
          <w:tcPr>
            <w:tcW w:w="448" w:type="dxa"/>
          </w:tcPr>
          <w:p w14:paraId="79003A9F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26</w:t>
            </w:r>
          </w:p>
        </w:tc>
        <w:tc>
          <w:tcPr>
            <w:tcW w:w="4083" w:type="dxa"/>
          </w:tcPr>
          <w:p w14:paraId="031159C3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Kaitiaki</w:t>
            </w:r>
          </w:p>
          <w:p w14:paraId="18D5D4BC" w14:textId="4BAD36C0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>Guardianship and protection of the environment</w:t>
            </w:r>
          </w:p>
        </w:tc>
        <w:tc>
          <w:tcPr>
            <w:tcW w:w="2552" w:type="dxa"/>
          </w:tcPr>
          <w:p w14:paraId="139633D4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Kai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teeah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kee</w:t>
            </w:r>
            <w:proofErr w:type="spellEnd"/>
          </w:p>
        </w:tc>
        <w:tc>
          <w:tcPr>
            <w:tcW w:w="2126" w:type="dxa"/>
          </w:tcPr>
          <w:p w14:paraId="044F0CAF" w14:textId="593B07C8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34DEAA88">
                <v:shape id="_x0000_i1050" type="#_x0000_t75" style="width:87pt;height:57pt" o:ole="">
                  <v:imagedata r:id="rId58" o:title=""/>
                </v:shape>
                <o:OLEObject Type="Embed" ProgID="Package" ShapeID="_x0000_i1050" DrawAspect="Icon" ObjectID="_1776752701" r:id="rId59"/>
              </w:object>
            </w:r>
          </w:p>
        </w:tc>
      </w:tr>
      <w:tr w:rsidR="00350A10" w14:paraId="1D0FA6F4" w14:textId="77777777" w:rsidTr="00FB189F">
        <w:tc>
          <w:tcPr>
            <w:tcW w:w="448" w:type="dxa"/>
          </w:tcPr>
          <w:p w14:paraId="6FE5F98F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27</w:t>
            </w:r>
          </w:p>
        </w:tc>
        <w:tc>
          <w:tcPr>
            <w:tcW w:w="4083" w:type="dxa"/>
          </w:tcPr>
          <w:p w14:paraId="0B06BD5E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C74183">
              <w:rPr>
                <w:rFonts w:ascii="Archer Semibold" w:hAnsi="Archer Semibold"/>
              </w:rPr>
              <w:t>Whakawhanaunga</w:t>
            </w:r>
            <w:proofErr w:type="spellEnd"/>
          </w:p>
          <w:p w14:paraId="64A3CCBF" w14:textId="1C9B85E2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>Relationships and connection</w:t>
            </w:r>
          </w:p>
        </w:tc>
        <w:tc>
          <w:tcPr>
            <w:tcW w:w="2552" w:type="dxa"/>
          </w:tcPr>
          <w:p w14:paraId="4A110430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Mah-</w:t>
            </w:r>
            <w:proofErr w:type="spellStart"/>
            <w:r w:rsidRPr="00B77056">
              <w:rPr>
                <w:b/>
                <w:bCs/>
                <w:sz w:val="22"/>
                <w:szCs w:val="22"/>
              </w:rPr>
              <w:t>naa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kee</w:t>
            </w:r>
            <w:proofErr w:type="spellEnd"/>
          </w:p>
        </w:tc>
        <w:tc>
          <w:tcPr>
            <w:tcW w:w="2126" w:type="dxa"/>
          </w:tcPr>
          <w:p w14:paraId="09DA76E3" w14:textId="3531D6B6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07359BF4">
                <v:shape id="_x0000_i1051" type="#_x0000_t75" style="width:84pt;height:54.75pt" o:ole="">
                  <v:imagedata r:id="rId60" o:title=""/>
                </v:shape>
                <o:OLEObject Type="Embed" ProgID="Package" ShapeID="_x0000_i1051" DrawAspect="Icon" ObjectID="_1776752702" r:id="rId61"/>
              </w:object>
            </w:r>
          </w:p>
        </w:tc>
      </w:tr>
      <w:tr w:rsidR="00350A10" w14:paraId="41C7DFD8" w14:textId="77777777" w:rsidTr="00FB189F">
        <w:tc>
          <w:tcPr>
            <w:tcW w:w="448" w:type="dxa"/>
          </w:tcPr>
          <w:p w14:paraId="7C8492DD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28</w:t>
            </w:r>
          </w:p>
        </w:tc>
        <w:tc>
          <w:tcPr>
            <w:tcW w:w="4083" w:type="dxa"/>
          </w:tcPr>
          <w:p w14:paraId="69798656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Whakapapa</w:t>
            </w:r>
          </w:p>
          <w:p w14:paraId="2B811499" w14:textId="77777777" w:rsidR="00350A10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 xml:space="preserve">Whakapapa is a taxonomic framework that links all animate and inanimate, </w:t>
            </w:r>
            <w:proofErr w:type="gramStart"/>
            <w:r w:rsidRPr="00C74183">
              <w:rPr>
                <w:i/>
                <w:iCs/>
                <w:sz w:val="20"/>
                <w:szCs w:val="20"/>
              </w:rPr>
              <w:t>known</w:t>
            </w:r>
            <w:proofErr w:type="gramEnd"/>
            <w:r w:rsidRPr="00C74183">
              <w:rPr>
                <w:i/>
                <w:iCs/>
                <w:sz w:val="20"/>
                <w:szCs w:val="20"/>
              </w:rPr>
              <w:t xml:space="preserve"> and </w:t>
            </w:r>
            <w:r w:rsidRPr="00C74183">
              <w:rPr>
                <w:i/>
                <w:iCs/>
                <w:sz w:val="20"/>
                <w:szCs w:val="20"/>
              </w:rPr>
              <w:lastRenderedPageBreak/>
              <w:t xml:space="preserve">unknown phenomena in the terrestrial and spiritual worlds. </w:t>
            </w:r>
          </w:p>
          <w:p w14:paraId="05031948" w14:textId="2C0A8AF1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 xml:space="preserve">It binds all things and maps relationships so that mythology, legend, history, knowledge, tikanga, philosophies and spiritualities are organised, </w:t>
            </w:r>
            <w:proofErr w:type="gramStart"/>
            <w:r w:rsidRPr="00C74183">
              <w:rPr>
                <w:i/>
                <w:iCs/>
                <w:sz w:val="20"/>
                <w:szCs w:val="20"/>
              </w:rPr>
              <w:t>preserved</w:t>
            </w:r>
            <w:proofErr w:type="gramEnd"/>
            <w:r w:rsidRPr="00C74183">
              <w:rPr>
                <w:i/>
                <w:iCs/>
                <w:sz w:val="20"/>
                <w:szCs w:val="20"/>
              </w:rPr>
              <w:t xml:space="preserve"> and transmitted from one generation to the next.</w:t>
            </w:r>
          </w:p>
        </w:tc>
        <w:tc>
          <w:tcPr>
            <w:tcW w:w="2552" w:type="dxa"/>
          </w:tcPr>
          <w:p w14:paraId="4EA0A837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proofErr w:type="spellStart"/>
            <w:r w:rsidRPr="00B77056">
              <w:rPr>
                <w:b/>
                <w:bCs/>
                <w:sz w:val="22"/>
                <w:szCs w:val="22"/>
              </w:rPr>
              <w:lastRenderedPageBreak/>
              <w:t>Whah</w:t>
            </w:r>
            <w:r w:rsidRPr="00B77056">
              <w:rPr>
                <w:sz w:val="22"/>
                <w:szCs w:val="22"/>
              </w:rPr>
              <w:t>-kah-pahpah</w:t>
            </w:r>
            <w:proofErr w:type="spellEnd"/>
          </w:p>
        </w:tc>
        <w:tc>
          <w:tcPr>
            <w:tcW w:w="2126" w:type="dxa"/>
          </w:tcPr>
          <w:p w14:paraId="046214E2" w14:textId="22CC1C3A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42E8C483">
                <v:shape id="_x0000_i1052" type="#_x0000_t75" style="width:87pt;height:57pt" o:ole="">
                  <v:imagedata r:id="rId62" o:title=""/>
                </v:shape>
                <o:OLEObject Type="Embed" ProgID="Package" ShapeID="_x0000_i1052" DrawAspect="Icon" ObjectID="_1776752703" r:id="rId63"/>
              </w:object>
            </w:r>
          </w:p>
        </w:tc>
      </w:tr>
      <w:tr w:rsidR="00350A10" w14:paraId="13A0E904" w14:textId="77777777" w:rsidTr="00FB189F">
        <w:tc>
          <w:tcPr>
            <w:tcW w:w="448" w:type="dxa"/>
          </w:tcPr>
          <w:p w14:paraId="2BE32EB9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29</w:t>
            </w:r>
          </w:p>
        </w:tc>
        <w:tc>
          <w:tcPr>
            <w:tcW w:w="4083" w:type="dxa"/>
          </w:tcPr>
          <w:p w14:paraId="41CE5D08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Karakia</w:t>
            </w:r>
          </w:p>
          <w:p w14:paraId="45842D19" w14:textId="24D3E64E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>Māori incantations and prayer used to invoke spiritual guidance and protection.</w:t>
            </w:r>
          </w:p>
        </w:tc>
        <w:tc>
          <w:tcPr>
            <w:tcW w:w="2552" w:type="dxa"/>
          </w:tcPr>
          <w:p w14:paraId="23FB7A15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Kah</w:t>
            </w:r>
            <w:r w:rsidRPr="00B77056">
              <w:rPr>
                <w:sz w:val="22"/>
                <w:szCs w:val="22"/>
              </w:rPr>
              <w:t>-rah-</w:t>
            </w:r>
            <w:proofErr w:type="spellStart"/>
            <w:r w:rsidRPr="00B77056">
              <w:rPr>
                <w:sz w:val="22"/>
                <w:szCs w:val="22"/>
              </w:rPr>
              <w:t>keeah</w:t>
            </w:r>
            <w:proofErr w:type="spellEnd"/>
          </w:p>
          <w:p w14:paraId="01872D35" w14:textId="77777777" w:rsidR="00350A10" w:rsidRPr="00B77056" w:rsidRDefault="00350A10" w:rsidP="00350A10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14:paraId="39DDF8DC" w14:textId="0792E6AE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58A96697">
                <v:shape id="_x0000_i1053" type="#_x0000_t75" style="width:86.25pt;height:56.25pt" o:ole="">
                  <v:imagedata r:id="rId64" o:title=""/>
                </v:shape>
                <o:OLEObject Type="Embed" ProgID="Package" ShapeID="_x0000_i1053" DrawAspect="Icon" ObjectID="_1776752704" r:id="rId65"/>
              </w:object>
            </w:r>
          </w:p>
        </w:tc>
      </w:tr>
      <w:tr w:rsidR="00350A10" w14:paraId="5EE2ADBF" w14:textId="77777777" w:rsidTr="00FB189F">
        <w:tc>
          <w:tcPr>
            <w:tcW w:w="448" w:type="dxa"/>
          </w:tcPr>
          <w:p w14:paraId="1F17FC45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30</w:t>
            </w:r>
          </w:p>
        </w:tc>
        <w:tc>
          <w:tcPr>
            <w:tcW w:w="4083" w:type="dxa"/>
          </w:tcPr>
          <w:p w14:paraId="5ED623A8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C74183">
              <w:rPr>
                <w:rFonts w:ascii="Archer Semibold" w:hAnsi="Archer Semibold"/>
              </w:rPr>
              <w:t>Rahui</w:t>
            </w:r>
            <w:proofErr w:type="spellEnd"/>
          </w:p>
          <w:p w14:paraId="7635B748" w14:textId="5822C19E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 xml:space="preserve">A form of </w:t>
            </w:r>
            <w:proofErr w:type="spellStart"/>
            <w:r w:rsidRPr="00C74183">
              <w:rPr>
                <w:i/>
                <w:iCs/>
                <w:sz w:val="20"/>
                <w:szCs w:val="20"/>
              </w:rPr>
              <w:t>tapu</w:t>
            </w:r>
            <w:proofErr w:type="spellEnd"/>
            <w:r w:rsidRPr="00C74183">
              <w:rPr>
                <w:i/>
                <w:iCs/>
                <w:sz w:val="20"/>
                <w:szCs w:val="20"/>
              </w:rPr>
              <w:t xml:space="preserve"> restricting access to, or use of, an area or resource by the </w:t>
            </w:r>
            <w:proofErr w:type="spellStart"/>
            <w:r w:rsidRPr="00C74183">
              <w:rPr>
                <w:i/>
                <w:iCs/>
                <w:sz w:val="20"/>
                <w:szCs w:val="20"/>
              </w:rPr>
              <w:t>kaitiakitanga</w:t>
            </w:r>
            <w:proofErr w:type="spellEnd"/>
            <w:r w:rsidRPr="00C74183">
              <w:rPr>
                <w:i/>
                <w:iCs/>
                <w:sz w:val="20"/>
                <w:szCs w:val="20"/>
              </w:rPr>
              <w:t xml:space="preserve"> of the area.</w:t>
            </w:r>
          </w:p>
        </w:tc>
        <w:tc>
          <w:tcPr>
            <w:tcW w:w="2552" w:type="dxa"/>
          </w:tcPr>
          <w:p w14:paraId="7CF4214D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Rah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proofErr w:type="gramStart"/>
            <w:r w:rsidRPr="00B77056">
              <w:rPr>
                <w:sz w:val="22"/>
                <w:szCs w:val="22"/>
              </w:rPr>
              <w:t>hooee</w:t>
            </w:r>
            <w:proofErr w:type="spellEnd"/>
            <w:proofErr w:type="gramEnd"/>
          </w:p>
          <w:p w14:paraId="3CAE8CCC" w14:textId="77777777" w:rsidR="00350A10" w:rsidRPr="00B77056" w:rsidRDefault="00350A10" w:rsidP="00350A10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14:paraId="0F5C3179" w14:textId="38D1609A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22E9E565">
                <v:shape id="_x0000_i1054" type="#_x0000_t75" style="width:88.45pt;height:57.75pt" o:ole="">
                  <v:imagedata r:id="rId66" o:title=""/>
                </v:shape>
                <o:OLEObject Type="Embed" ProgID="Package" ShapeID="_x0000_i1054" DrawAspect="Icon" ObjectID="_1776752705" r:id="rId67"/>
              </w:object>
            </w:r>
          </w:p>
        </w:tc>
      </w:tr>
      <w:tr w:rsidR="00350A10" w14:paraId="04D76C6A" w14:textId="77777777" w:rsidTr="00FB189F">
        <w:tc>
          <w:tcPr>
            <w:tcW w:w="448" w:type="dxa"/>
          </w:tcPr>
          <w:p w14:paraId="39305A78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31</w:t>
            </w:r>
          </w:p>
        </w:tc>
        <w:tc>
          <w:tcPr>
            <w:tcW w:w="4083" w:type="dxa"/>
          </w:tcPr>
          <w:p w14:paraId="76BA079B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Tikanga</w:t>
            </w:r>
          </w:p>
          <w:p w14:paraId="0F0B7E85" w14:textId="59C2B028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C74183">
              <w:rPr>
                <w:i/>
                <w:iCs/>
                <w:sz w:val="20"/>
                <w:szCs w:val="20"/>
              </w:rPr>
              <w:t>Maōri</w:t>
            </w:r>
            <w:proofErr w:type="spellEnd"/>
            <w:r w:rsidRPr="00C74183">
              <w:rPr>
                <w:i/>
                <w:iCs/>
                <w:sz w:val="20"/>
                <w:szCs w:val="20"/>
              </w:rPr>
              <w:t xml:space="preserve"> customs, traditions, </w:t>
            </w:r>
            <w:proofErr w:type="gramStart"/>
            <w:r w:rsidRPr="00C74183">
              <w:rPr>
                <w:i/>
                <w:iCs/>
                <w:sz w:val="20"/>
                <w:szCs w:val="20"/>
              </w:rPr>
              <w:t>practices</w:t>
            </w:r>
            <w:proofErr w:type="gramEnd"/>
            <w:r w:rsidRPr="00C74183">
              <w:rPr>
                <w:i/>
                <w:iCs/>
                <w:sz w:val="20"/>
                <w:szCs w:val="20"/>
              </w:rPr>
              <w:t xml:space="preserve"> and protocols</w:t>
            </w:r>
          </w:p>
        </w:tc>
        <w:tc>
          <w:tcPr>
            <w:tcW w:w="2552" w:type="dxa"/>
          </w:tcPr>
          <w:p w14:paraId="1CF49D0A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Tee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kah</w:t>
            </w:r>
            <w:proofErr w:type="spellEnd"/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ngah</w:t>
            </w:r>
            <w:proofErr w:type="spellEnd"/>
          </w:p>
        </w:tc>
        <w:tc>
          <w:tcPr>
            <w:tcW w:w="2126" w:type="dxa"/>
          </w:tcPr>
          <w:p w14:paraId="6F3950A3" w14:textId="1D59C1CE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4808F4C7">
                <v:shape id="_x0000_i1055" type="#_x0000_t75" style="width:89.2pt;height:58.5pt" o:ole="">
                  <v:imagedata r:id="rId68" o:title=""/>
                </v:shape>
                <o:OLEObject Type="Embed" ProgID="Package" ShapeID="_x0000_i1055" DrawAspect="Icon" ObjectID="_1776752706" r:id="rId69"/>
              </w:object>
            </w:r>
          </w:p>
        </w:tc>
      </w:tr>
      <w:tr w:rsidR="00350A10" w14:paraId="03F5D4A3" w14:textId="77777777" w:rsidTr="00FB189F">
        <w:tc>
          <w:tcPr>
            <w:tcW w:w="448" w:type="dxa"/>
          </w:tcPr>
          <w:p w14:paraId="5766C0E6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32</w:t>
            </w:r>
          </w:p>
        </w:tc>
        <w:tc>
          <w:tcPr>
            <w:tcW w:w="4083" w:type="dxa"/>
          </w:tcPr>
          <w:p w14:paraId="20F742BE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Iwi</w:t>
            </w:r>
          </w:p>
          <w:p w14:paraId="1C031FB5" w14:textId="48C83A5B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>Translates to 'The people' or 'The tribe'</w:t>
            </w:r>
          </w:p>
        </w:tc>
        <w:tc>
          <w:tcPr>
            <w:tcW w:w="2552" w:type="dxa"/>
          </w:tcPr>
          <w:p w14:paraId="51F8C74A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Ee</w:t>
            </w:r>
            <w:r w:rsidRPr="00B77056">
              <w:rPr>
                <w:sz w:val="22"/>
                <w:szCs w:val="22"/>
              </w:rPr>
              <w:t>-wee</w:t>
            </w:r>
          </w:p>
        </w:tc>
        <w:tc>
          <w:tcPr>
            <w:tcW w:w="2126" w:type="dxa"/>
          </w:tcPr>
          <w:p w14:paraId="5002514D" w14:textId="420F64E5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4EFBB878">
                <v:shape id="_x0000_i1056" type="#_x0000_t75" style="width:85.5pt;height:55.5pt" o:ole="">
                  <v:imagedata r:id="rId70" o:title=""/>
                </v:shape>
                <o:OLEObject Type="Embed" ProgID="Package" ShapeID="_x0000_i1056" DrawAspect="Icon" ObjectID="_1776752707" r:id="rId71"/>
              </w:object>
            </w:r>
          </w:p>
        </w:tc>
      </w:tr>
      <w:tr w:rsidR="00350A10" w14:paraId="09B5742E" w14:textId="77777777" w:rsidTr="00FB189F">
        <w:tc>
          <w:tcPr>
            <w:tcW w:w="448" w:type="dxa"/>
          </w:tcPr>
          <w:p w14:paraId="08EB26A4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33</w:t>
            </w:r>
          </w:p>
        </w:tc>
        <w:tc>
          <w:tcPr>
            <w:tcW w:w="4083" w:type="dxa"/>
          </w:tcPr>
          <w:p w14:paraId="27849516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Hapū</w:t>
            </w:r>
          </w:p>
          <w:p w14:paraId="4036289C" w14:textId="245845B6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>Translates to 'Sub-tribe' or 'Clan'</w:t>
            </w:r>
          </w:p>
        </w:tc>
        <w:tc>
          <w:tcPr>
            <w:tcW w:w="2552" w:type="dxa"/>
          </w:tcPr>
          <w:p w14:paraId="17126055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Hah</w:t>
            </w:r>
            <w:r w:rsidRPr="00B77056">
              <w:rPr>
                <w:sz w:val="22"/>
                <w:szCs w:val="22"/>
              </w:rPr>
              <w:t>-poo</w:t>
            </w:r>
          </w:p>
        </w:tc>
        <w:tc>
          <w:tcPr>
            <w:tcW w:w="2126" w:type="dxa"/>
          </w:tcPr>
          <w:p w14:paraId="370659F2" w14:textId="52AD0561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49A4F42E">
                <v:shape id="_x0000_i1057" type="#_x0000_t75" style="width:87pt;height:57pt" o:ole="">
                  <v:imagedata r:id="rId72" o:title=""/>
                </v:shape>
                <o:OLEObject Type="Embed" ProgID="Package" ShapeID="_x0000_i1057" DrawAspect="Icon" ObjectID="_1776752708" r:id="rId73"/>
              </w:object>
            </w:r>
          </w:p>
        </w:tc>
      </w:tr>
      <w:tr w:rsidR="00350A10" w14:paraId="06DDB9EC" w14:textId="77777777" w:rsidTr="00FB189F">
        <w:tc>
          <w:tcPr>
            <w:tcW w:w="448" w:type="dxa"/>
          </w:tcPr>
          <w:p w14:paraId="1136C555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34</w:t>
            </w:r>
          </w:p>
        </w:tc>
        <w:tc>
          <w:tcPr>
            <w:tcW w:w="4083" w:type="dxa"/>
          </w:tcPr>
          <w:p w14:paraId="08F71208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r w:rsidRPr="00C74183">
              <w:rPr>
                <w:rFonts w:ascii="Archer Semibold" w:hAnsi="Archer Semibold"/>
              </w:rPr>
              <w:t>Marae</w:t>
            </w:r>
          </w:p>
          <w:p w14:paraId="37A71893" w14:textId="77777777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 xml:space="preserve">Marae (meeting grounds) are the focal point of Māori communities throughout Aotearoa. </w:t>
            </w:r>
          </w:p>
          <w:p w14:paraId="7D3CFF54" w14:textId="1F0255ED" w:rsidR="00350A10" w:rsidRPr="00C74183" w:rsidRDefault="00350A10" w:rsidP="00350A10">
            <w:pPr>
              <w:rPr>
                <w:i/>
                <w:iCs/>
                <w:sz w:val="22"/>
                <w:szCs w:val="22"/>
              </w:rPr>
            </w:pPr>
            <w:r w:rsidRPr="00C74183">
              <w:rPr>
                <w:i/>
                <w:iCs/>
                <w:sz w:val="20"/>
                <w:szCs w:val="20"/>
              </w:rPr>
              <w:t>A marae is a fenced-in complex of carved buildings and grounds that belongs to a particular iwi (tribe), hapū (sub-tribe) or whānau (family). Māori see their marae as their 'place to stand and belong'.</w:t>
            </w:r>
          </w:p>
        </w:tc>
        <w:tc>
          <w:tcPr>
            <w:tcW w:w="2552" w:type="dxa"/>
          </w:tcPr>
          <w:p w14:paraId="5D32A159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Mah</w:t>
            </w:r>
            <w:r w:rsidRPr="00B77056">
              <w:rPr>
                <w:sz w:val="22"/>
                <w:szCs w:val="22"/>
              </w:rPr>
              <w:t>-rye</w:t>
            </w:r>
          </w:p>
        </w:tc>
        <w:tc>
          <w:tcPr>
            <w:tcW w:w="2126" w:type="dxa"/>
          </w:tcPr>
          <w:p w14:paraId="7A64C4C5" w14:textId="672D4A34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72FE1A52">
                <v:shape id="_x0000_i1058" type="#_x0000_t75" style="width:87pt;height:57pt" o:ole="">
                  <v:imagedata r:id="rId74" o:title=""/>
                </v:shape>
                <o:OLEObject Type="Embed" ProgID="Package" ShapeID="_x0000_i1058" DrawAspect="Icon" ObjectID="_1776752709" r:id="rId75"/>
              </w:object>
            </w:r>
          </w:p>
        </w:tc>
      </w:tr>
      <w:tr w:rsidR="00350A10" w14:paraId="7AC6DC00" w14:textId="77777777" w:rsidTr="00FB189F">
        <w:tc>
          <w:tcPr>
            <w:tcW w:w="448" w:type="dxa"/>
          </w:tcPr>
          <w:p w14:paraId="03324C0F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35</w:t>
            </w:r>
          </w:p>
        </w:tc>
        <w:tc>
          <w:tcPr>
            <w:tcW w:w="4083" w:type="dxa"/>
          </w:tcPr>
          <w:p w14:paraId="6E6CA2E9" w14:textId="77777777" w:rsidR="00350A10" w:rsidRPr="00C74183" w:rsidRDefault="00350A10" w:rsidP="00350A10">
            <w:pPr>
              <w:rPr>
                <w:rFonts w:ascii="Archer Semibold" w:hAnsi="Archer Semibold"/>
                <w:sz w:val="22"/>
                <w:szCs w:val="22"/>
              </w:rPr>
            </w:pPr>
            <w:r w:rsidRPr="00C74183">
              <w:rPr>
                <w:rFonts w:ascii="Archer Semibold" w:hAnsi="Archer Semibold"/>
                <w:sz w:val="22"/>
                <w:szCs w:val="22"/>
              </w:rPr>
              <w:t>Whānau</w:t>
            </w:r>
          </w:p>
          <w:p w14:paraId="3B9C8D34" w14:textId="58B2B197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>“Family”</w:t>
            </w:r>
          </w:p>
        </w:tc>
        <w:tc>
          <w:tcPr>
            <w:tcW w:w="2552" w:type="dxa"/>
          </w:tcPr>
          <w:p w14:paraId="14C5517A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Whah</w:t>
            </w:r>
            <w:r w:rsidRPr="00B77056">
              <w:rPr>
                <w:sz w:val="22"/>
                <w:szCs w:val="22"/>
              </w:rPr>
              <w:t>-no</w:t>
            </w:r>
          </w:p>
        </w:tc>
        <w:tc>
          <w:tcPr>
            <w:tcW w:w="2126" w:type="dxa"/>
          </w:tcPr>
          <w:p w14:paraId="70D371EF" w14:textId="2A9BE0D2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757D42C8">
                <v:shape id="_x0000_i1059" type="#_x0000_t75" style="width:84.75pt;height:55.5pt" o:ole="">
                  <v:imagedata r:id="rId76" o:title=""/>
                </v:shape>
                <o:OLEObject Type="Embed" ProgID="Package" ShapeID="_x0000_i1059" DrawAspect="Icon" ObjectID="_1776752710" r:id="rId77"/>
              </w:object>
            </w:r>
          </w:p>
        </w:tc>
      </w:tr>
      <w:tr w:rsidR="00350A10" w14:paraId="36B7FA21" w14:textId="77777777" w:rsidTr="00FB189F">
        <w:tc>
          <w:tcPr>
            <w:tcW w:w="448" w:type="dxa"/>
          </w:tcPr>
          <w:p w14:paraId="39F2E7B5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sz w:val="22"/>
                <w:szCs w:val="22"/>
              </w:rPr>
              <w:t>36</w:t>
            </w:r>
          </w:p>
        </w:tc>
        <w:tc>
          <w:tcPr>
            <w:tcW w:w="4083" w:type="dxa"/>
          </w:tcPr>
          <w:p w14:paraId="644132CB" w14:textId="77777777" w:rsidR="00350A10" w:rsidRPr="00C74183" w:rsidRDefault="00350A10" w:rsidP="00350A10">
            <w:pPr>
              <w:rPr>
                <w:rFonts w:ascii="Archer Semibold" w:hAnsi="Archer Semibold"/>
              </w:rPr>
            </w:pPr>
            <w:proofErr w:type="spellStart"/>
            <w:r w:rsidRPr="00C74183">
              <w:rPr>
                <w:rFonts w:ascii="Archer Semibold" w:hAnsi="Archer Semibold"/>
              </w:rPr>
              <w:t>Maunga</w:t>
            </w:r>
            <w:proofErr w:type="spellEnd"/>
            <w:r w:rsidRPr="00C74183">
              <w:rPr>
                <w:rFonts w:ascii="Archer Semibold" w:hAnsi="Archer Semibold"/>
              </w:rPr>
              <w:t xml:space="preserve"> </w:t>
            </w:r>
            <w:proofErr w:type="spellStart"/>
            <w:r w:rsidRPr="00C74183">
              <w:rPr>
                <w:rFonts w:ascii="Archer Semibold" w:hAnsi="Archer Semibold"/>
              </w:rPr>
              <w:t>Tapu</w:t>
            </w:r>
            <w:proofErr w:type="spellEnd"/>
          </w:p>
          <w:p w14:paraId="36AFE066" w14:textId="34468551" w:rsidR="00350A10" w:rsidRPr="00C74183" w:rsidRDefault="00350A10" w:rsidP="00350A10">
            <w:pPr>
              <w:rPr>
                <w:i/>
                <w:iCs/>
                <w:sz w:val="20"/>
                <w:szCs w:val="20"/>
              </w:rPr>
            </w:pPr>
            <w:r w:rsidRPr="00C74183">
              <w:rPr>
                <w:i/>
                <w:iCs/>
                <w:sz w:val="20"/>
                <w:szCs w:val="20"/>
              </w:rPr>
              <w:t>Sacred Mountain</w:t>
            </w:r>
          </w:p>
        </w:tc>
        <w:tc>
          <w:tcPr>
            <w:tcW w:w="2552" w:type="dxa"/>
          </w:tcPr>
          <w:p w14:paraId="07B41658" w14:textId="77777777" w:rsidR="00350A10" w:rsidRPr="00B77056" w:rsidRDefault="00350A10" w:rsidP="00350A10">
            <w:pPr>
              <w:rPr>
                <w:sz w:val="22"/>
                <w:szCs w:val="22"/>
              </w:rPr>
            </w:pPr>
            <w:r w:rsidRPr="00B77056">
              <w:rPr>
                <w:b/>
                <w:bCs/>
                <w:sz w:val="22"/>
                <w:szCs w:val="22"/>
              </w:rPr>
              <w:t>Mow</w:t>
            </w:r>
            <w:r w:rsidRPr="00B77056">
              <w:rPr>
                <w:sz w:val="22"/>
                <w:szCs w:val="22"/>
              </w:rPr>
              <w:t>-</w:t>
            </w:r>
            <w:proofErr w:type="spellStart"/>
            <w:r w:rsidRPr="00B77056">
              <w:rPr>
                <w:sz w:val="22"/>
                <w:szCs w:val="22"/>
              </w:rPr>
              <w:t>ngah</w:t>
            </w:r>
            <w:proofErr w:type="spellEnd"/>
            <w:r w:rsidRPr="00B77056">
              <w:rPr>
                <w:sz w:val="22"/>
                <w:szCs w:val="22"/>
              </w:rPr>
              <w:t xml:space="preserve"> </w:t>
            </w:r>
            <w:r w:rsidRPr="00B77056">
              <w:rPr>
                <w:b/>
                <w:bCs/>
                <w:sz w:val="22"/>
                <w:szCs w:val="22"/>
              </w:rPr>
              <w:t>Tah</w:t>
            </w:r>
            <w:r w:rsidRPr="00B77056">
              <w:rPr>
                <w:sz w:val="22"/>
                <w:szCs w:val="22"/>
              </w:rPr>
              <w:t>-poo</w:t>
            </w:r>
          </w:p>
        </w:tc>
        <w:tc>
          <w:tcPr>
            <w:tcW w:w="2126" w:type="dxa"/>
          </w:tcPr>
          <w:p w14:paraId="22C9E737" w14:textId="372E8CC1" w:rsidR="00350A10" w:rsidRDefault="00350A10" w:rsidP="00350A10">
            <w:r>
              <w:rPr>
                <w:rFonts w:eastAsia="Times New Roman" w:cs="Times New Roman"/>
                <w:kern w:val="0"/>
                <w14:ligatures w14:val="none"/>
              </w:rPr>
              <w:object w:dxaOrig="1520" w:dyaOrig="987" w14:anchorId="1A772A5C">
                <v:shape id="_x0000_i1060" type="#_x0000_t75" style="width:84.75pt;height:55.5pt" o:ole="">
                  <v:imagedata r:id="rId78" o:title=""/>
                </v:shape>
                <o:OLEObject Type="Embed" ProgID="Package" ShapeID="_x0000_i1060" DrawAspect="Icon" ObjectID="_1776752711" r:id="rId79"/>
              </w:object>
            </w:r>
          </w:p>
        </w:tc>
      </w:tr>
    </w:tbl>
    <w:p w14:paraId="2627C20B" w14:textId="77777777" w:rsidR="0001587A" w:rsidRPr="0001587A" w:rsidRDefault="0001587A" w:rsidP="0001587A">
      <w:pPr>
        <w:pStyle w:val="Body"/>
      </w:pPr>
    </w:p>
    <w:sectPr w:rsidR="0001587A" w:rsidRPr="0001587A" w:rsidSect="009D0144">
      <w:headerReference w:type="default" r:id="rId80"/>
      <w:headerReference w:type="first" r:id="rId81"/>
      <w:footerReference w:type="first" r:id="rId82"/>
      <w:pgSz w:w="11906" w:h="16838" w:code="9"/>
      <w:pgMar w:top="1440" w:right="1440" w:bottom="1440" w:left="1440" w:header="708" w:footer="16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9C190" w14:textId="77777777" w:rsidR="009D0144" w:rsidRDefault="009D0144">
      <w:r>
        <w:separator/>
      </w:r>
    </w:p>
  </w:endnote>
  <w:endnote w:type="continuationSeparator" w:id="0">
    <w:p w14:paraId="34B2314E" w14:textId="77777777" w:rsidR="009D0144" w:rsidRDefault="009D0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cher Book">
    <w:panose1 w:val="02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 Bold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er Semibold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91F6" w14:textId="77777777" w:rsidR="00D67FD5" w:rsidRPr="00D67FD5" w:rsidRDefault="00D67FD5" w:rsidP="00D67FD5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96BBD53" wp14:editId="354B1AEE">
              <wp:simplePos x="0" y="0"/>
              <wp:positionH relativeFrom="column">
                <wp:posOffset>3775520</wp:posOffset>
              </wp:positionH>
              <wp:positionV relativeFrom="paragraph">
                <wp:posOffset>335915</wp:posOffset>
              </wp:positionV>
              <wp:extent cx="2360930" cy="1404620"/>
              <wp:effectExtent l="0" t="0" r="0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54E704" w14:textId="7D2D503C" w:rsidR="00D67FD5" w:rsidRDefault="00D67FD5" w:rsidP="00D67FD5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96BBD5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7.3pt;margin-top:26.4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O280GTgAAAACgEAAA8AAAAAAAAA&#10;AAAAAAAAVQQAAGRycy9kb3ducmV2LnhtbFBLBQYAAAAABAAEAPMAAABiBQAAAAA=&#10;" filled="f" stroked="f">
              <v:textbox style="mso-fit-shape-to-text:t">
                <w:txbxContent>
                  <w:p w14:paraId="1D54E704" w14:textId="7D2D503C" w:rsidR="00D67FD5" w:rsidRDefault="00D67FD5" w:rsidP="00D67FD5">
                    <w:pPr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619D7" w14:textId="77777777" w:rsidR="009D0144" w:rsidRDefault="009D0144">
      <w:r>
        <w:separator/>
      </w:r>
    </w:p>
  </w:footnote>
  <w:footnote w:type="continuationSeparator" w:id="0">
    <w:p w14:paraId="1EE66A61" w14:textId="77777777" w:rsidR="009D0144" w:rsidRDefault="009D0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BFE6" w14:textId="77777777" w:rsidR="0023110F" w:rsidRDefault="0023110F" w:rsidP="00D76BF2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47A73" w14:textId="032E7455" w:rsidR="0023110F" w:rsidRDefault="0076584D" w:rsidP="00D76BF2">
    <w:pPr>
      <w:pStyle w:val="Header"/>
      <w:jc w:val="right"/>
    </w:pPr>
    <w:r>
      <w:rPr>
        <w:noProof/>
      </w:rPr>
      <w:drawing>
        <wp:anchor distT="0" distB="0" distL="114300" distR="114300" simplePos="0" relativeHeight="251660287" behindDoc="1" locked="0" layoutInCell="1" allowOverlap="1" wp14:anchorId="6C30272E" wp14:editId="0E5BF8FD">
          <wp:simplePos x="0" y="0"/>
          <wp:positionH relativeFrom="page">
            <wp:posOffset>3175</wp:posOffset>
          </wp:positionH>
          <wp:positionV relativeFrom="paragraph">
            <wp:posOffset>-451485</wp:posOffset>
          </wp:positionV>
          <wp:extent cx="7573617" cy="10716814"/>
          <wp:effectExtent l="0" t="0" r="8890" b="8890"/>
          <wp:wrapNone/>
          <wp:docPr id="1068683501" name="Picture 1068683501" descr="S:\Publishing\1. Jobs\4. For Design\R138332 Sarah Wood - Brand refresh 2018\Word Templates\A4 Generic Header x4\Jpeg\A4 Generic header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:\Publishing\1. Jobs\4. For Design\R138332 Sarah Wood - Brand refresh 2018\Word Templates\A4 Generic Header x4\Jpeg\A4 Generic header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17" cy="10716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BE0A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9CE1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CECD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0686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58D6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35658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E070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D626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1A93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0819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063F20"/>
    <w:multiLevelType w:val="hybridMultilevel"/>
    <w:tmpl w:val="A6A8068A"/>
    <w:lvl w:ilvl="0" w:tplc="56B6FA44">
      <w:start w:val="1"/>
      <w:numFmt w:val="bullet"/>
      <w:pStyle w:val="Boxed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50064"/>
    <w:multiLevelType w:val="multilevel"/>
    <w:tmpl w:val="4A54F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36181870">
    <w:abstractNumId w:val="9"/>
  </w:num>
  <w:num w:numId="2" w16cid:durableId="296882688">
    <w:abstractNumId w:val="7"/>
  </w:num>
  <w:num w:numId="3" w16cid:durableId="735277646">
    <w:abstractNumId w:val="6"/>
  </w:num>
  <w:num w:numId="4" w16cid:durableId="66345181">
    <w:abstractNumId w:val="5"/>
  </w:num>
  <w:num w:numId="5" w16cid:durableId="1658991354">
    <w:abstractNumId w:val="4"/>
  </w:num>
  <w:num w:numId="6" w16cid:durableId="941569291">
    <w:abstractNumId w:val="8"/>
  </w:num>
  <w:num w:numId="7" w16cid:durableId="1084036732">
    <w:abstractNumId w:val="3"/>
  </w:num>
  <w:num w:numId="8" w16cid:durableId="1957641691">
    <w:abstractNumId w:val="2"/>
  </w:num>
  <w:num w:numId="9" w16cid:durableId="1319454639">
    <w:abstractNumId w:val="1"/>
  </w:num>
  <w:num w:numId="10" w16cid:durableId="1483621392">
    <w:abstractNumId w:val="0"/>
  </w:num>
  <w:num w:numId="11" w16cid:durableId="2031834620">
    <w:abstractNumId w:val="10"/>
  </w:num>
  <w:num w:numId="12" w16cid:durableId="20775055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056"/>
    <w:rsid w:val="000045B6"/>
    <w:rsid w:val="00007703"/>
    <w:rsid w:val="0001587A"/>
    <w:rsid w:val="00021335"/>
    <w:rsid w:val="000404DC"/>
    <w:rsid w:val="00057F7B"/>
    <w:rsid w:val="00060038"/>
    <w:rsid w:val="000707C7"/>
    <w:rsid w:val="00076CDC"/>
    <w:rsid w:val="000A1398"/>
    <w:rsid w:val="000A3839"/>
    <w:rsid w:val="000B5B77"/>
    <w:rsid w:val="000B7929"/>
    <w:rsid w:val="000D05E0"/>
    <w:rsid w:val="000D43F3"/>
    <w:rsid w:val="000D45B4"/>
    <w:rsid w:val="000D659A"/>
    <w:rsid w:val="000D6CAB"/>
    <w:rsid w:val="001013CA"/>
    <w:rsid w:val="00103EFB"/>
    <w:rsid w:val="0010781C"/>
    <w:rsid w:val="00111E67"/>
    <w:rsid w:val="00112C5E"/>
    <w:rsid w:val="00113ECA"/>
    <w:rsid w:val="001150E8"/>
    <w:rsid w:val="00136A55"/>
    <w:rsid w:val="00145225"/>
    <w:rsid w:val="00150FEC"/>
    <w:rsid w:val="00177E61"/>
    <w:rsid w:val="00185E0B"/>
    <w:rsid w:val="00186FAD"/>
    <w:rsid w:val="00195CD4"/>
    <w:rsid w:val="001A1968"/>
    <w:rsid w:val="001A4839"/>
    <w:rsid w:val="001A6EC8"/>
    <w:rsid w:val="001B0932"/>
    <w:rsid w:val="001D2842"/>
    <w:rsid w:val="001F452E"/>
    <w:rsid w:val="001F4FDA"/>
    <w:rsid w:val="001F5B3F"/>
    <w:rsid w:val="0020246E"/>
    <w:rsid w:val="00202F67"/>
    <w:rsid w:val="00221B3C"/>
    <w:rsid w:val="00222DD0"/>
    <w:rsid w:val="00225BD4"/>
    <w:rsid w:val="0023110F"/>
    <w:rsid w:val="00240701"/>
    <w:rsid w:val="00246D91"/>
    <w:rsid w:val="00264FD5"/>
    <w:rsid w:val="00267B27"/>
    <w:rsid w:val="0027206A"/>
    <w:rsid w:val="00281467"/>
    <w:rsid w:val="00282D41"/>
    <w:rsid w:val="00296257"/>
    <w:rsid w:val="002976F1"/>
    <w:rsid w:val="00297B11"/>
    <w:rsid w:val="002B0874"/>
    <w:rsid w:val="002B3C51"/>
    <w:rsid w:val="002B5644"/>
    <w:rsid w:val="002B5CDB"/>
    <w:rsid w:val="002C3D32"/>
    <w:rsid w:val="002D4E8D"/>
    <w:rsid w:val="002D753D"/>
    <w:rsid w:val="002D7789"/>
    <w:rsid w:val="00312DB3"/>
    <w:rsid w:val="00325404"/>
    <w:rsid w:val="00330E7B"/>
    <w:rsid w:val="00331156"/>
    <w:rsid w:val="00341511"/>
    <w:rsid w:val="00350A10"/>
    <w:rsid w:val="0035207E"/>
    <w:rsid w:val="0035722A"/>
    <w:rsid w:val="00374369"/>
    <w:rsid w:val="00382A5E"/>
    <w:rsid w:val="00385E07"/>
    <w:rsid w:val="003A1EA7"/>
    <w:rsid w:val="003B4AD6"/>
    <w:rsid w:val="003B4E9E"/>
    <w:rsid w:val="003C3392"/>
    <w:rsid w:val="003C640D"/>
    <w:rsid w:val="003C7E9B"/>
    <w:rsid w:val="003D4E9C"/>
    <w:rsid w:val="003E72F6"/>
    <w:rsid w:val="003E7482"/>
    <w:rsid w:val="003F05C3"/>
    <w:rsid w:val="003F174A"/>
    <w:rsid w:val="004018AE"/>
    <w:rsid w:val="00403DCB"/>
    <w:rsid w:val="004048C0"/>
    <w:rsid w:val="004048CC"/>
    <w:rsid w:val="00407387"/>
    <w:rsid w:val="00412902"/>
    <w:rsid w:val="00412ADF"/>
    <w:rsid w:val="00421190"/>
    <w:rsid w:val="00422329"/>
    <w:rsid w:val="0042716F"/>
    <w:rsid w:val="00432C26"/>
    <w:rsid w:val="00434468"/>
    <w:rsid w:val="00444523"/>
    <w:rsid w:val="00445D01"/>
    <w:rsid w:val="004471E7"/>
    <w:rsid w:val="00450EED"/>
    <w:rsid w:val="00462948"/>
    <w:rsid w:val="0046298D"/>
    <w:rsid w:val="00467C36"/>
    <w:rsid w:val="00470691"/>
    <w:rsid w:val="004A5C18"/>
    <w:rsid w:val="004B2A9B"/>
    <w:rsid w:val="004B3B9A"/>
    <w:rsid w:val="004B5E42"/>
    <w:rsid w:val="004B7BE2"/>
    <w:rsid w:val="004C1DE4"/>
    <w:rsid w:val="004D3701"/>
    <w:rsid w:val="004E1EDB"/>
    <w:rsid w:val="004E3CCB"/>
    <w:rsid w:val="0050061C"/>
    <w:rsid w:val="0050333D"/>
    <w:rsid w:val="0052301B"/>
    <w:rsid w:val="00525447"/>
    <w:rsid w:val="00531817"/>
    <w:rsid w:val="005354BF"/>
    <w:rsid w:val="005402E2"/>
    <w:rsid w:val="00540CB6"/>
    <w:rsid w:val="0055780E"/>
    <w:rsid w:val="00572ADE"/>
    <w:rsid w:val="005840FD"/>
    <w:rsid w:val="00592EF0"/>
    <w:rsid w:val="0059455B"/>
    <w:rsid w:val="005A0ECE"/>
    <w:rsid w:val="005A4E70"/>
    <w:rsid w:val="005A6904"/>
    <w:rsid w:val="005A733B"/>
    <w:rsid w:val="005B4228"/>
    <w:rsid w:val="005D7B93"/>
    <w:rsid w:val="005E37A3"/>
    <w:rsid w:val="005E3A36"/>
    <w:rsid w:val="005F3987"/>
    <w:rsid w:val="005F5C28"/>
    <w:rsid w:val="00600D09"/>
    <w:rsid w:val="00616B95"/>
    <w:rsid w:val="006370F8"/>
    <w:rsid w:val="00654395"/>
    <w:rsid w:val="00654FEC"/>
    <w:rsid w:val="0065609E"/>
    <w:rsid w:val="006634AF"/>
    <w:rsid w:val="006643B7"/>
    <w:rsid w:val="006678F6"/>
    <w:rsid w:val="006740BE"/>
    <w:rsid w:val="00674EBD"/>
    <w:rsid w:val="00685070"/>
    <w:rsid w:val="006905F9"/>
    <w:rsid w:val="006945C6"/>
    <w:rsid w:val="006C7365"/>
    <w:rsid w:val="006D4B73"/>
    <w:rsid w:val="006D6056"/>
    <w:rsid w:val="006E0934"/>
    <w:rsid w:val="006E262D"/>
    <w:rsid w:val="006E4DFF"/>
    <w:rsid w:val="006F447F"/>
    <w:rsid w:val="0070056C"/>
    <w:rsid w:val="00702EB7"/>
    <w:rsid w:val="00706BDD"/>
    <w:rsid w:val="007144AF"/>
    <w:rsid w:val="0072190B"/>
    <w:rsid w:val="00726617"/>
    <w:rsid w:val="00731E3A"/>
    <w:rsid w:val="00733529"/>
    <w:rsid w:val="00734734"/>
    <w:rsid w:val="00737D73"/>
    <w:rsid w:val="00741227"/>
    <w:rsid w:val="00746D22"/>
    <w:rsid w:val="00756734"/>
    <w:rsid w:val="00763948"/>
    <w:rsid w:val="0076584D"/>
    <w:rsid w:val="0077196A"/>
    <w:rsid w:val="00774C85"/>
    <w:rsid w:val="00782080"/>
    <w:rsid w:val="007829CA"/>
    <w:rsid w:val="00783B74"/>
    <w:rsid w:val="007902C1"/>
    <w:rsid w:val="007A03B4"/>
    <w:rsid w:val="007C2015"/>
    <w:rsid w:val="007D1BE5"/>
    <w:rsid w:val="007E7F38"/>
    <w:rsid w:val="007F1392"/>
    <w:rsid w:val="007F59CE"/>
    <w:rsid w:val="007F6EAE"/>
    <w:rsid w:val="007F71A7"/>
    <w:rsid w:val="0080034E"/>
    <w:rsid w:val="0080243F"/>
    <w:rsid w:val="00804E7B"/>
    <w:rsid w:val="00826A28"/>
    <w:rsid w:val="00844157"/>
    <w:rsid w:val="00850F88"/>
    <w:rsid w:val="00885405"/>
    <w:rsid w:val="00892F75"/>
    <w:rsid w:val="00896633"/>
    <w:rsid w:val="008A0310"/>
    <w:rsid w:val="008A0910"/>
    <w:rsid w:val="008A2EB9"/>
    <w:rsid w:val="008B7A2E"/>
    <w:rsid w:val="00905A83"/>
    <w:rsid w:val="00913256"/>
    <w:rsid w:val="00916127"/>
    <w:rsid w:val="00922BF0"/>
    <w:rsid w:val="009246A8"/>
    <w:rsid w:val="00934D95"/>
    <w:rsid w:val="009351AD"/>
    <w:rsid w:val="00944117"/>
    <w:rsid w:val="00945E6D"/>
    <w:rsid w:val="009566E7"/>
    <w:rsid w:val="009568CB"/>
    <w:rsid w:val="0095695B"/>
    <w:rsid w:val="009576B1"/>
    <w:rsid w:val="00964AA6"/>
    <w:rsid w:val="0097017E"/>
    <w:rsid w:val="00973798"/>
    <w:rsid w:val="00973971"/>
    <w:rsid w:val="00977DEB"/>
    <w:rsid w:val="00990C66"/>
    <w:rsid w:val="00993274"/>
    <w:rsid w:val="00997989"/>
    <w:rsid w:val="009A22B4"/>
    <w:rsid w:val="009A34F3"/>
    <w:rsid w:val="009A3BC8"/>
    <w:rsid w:val="009A78D3"/>
    <w:rsid w:val="009B3553"/>
    <w:rsid w:val="009B3B05"/>
    <w:rsid w:val="009B7B23"/>
    <w:rsid w:val="009C3B63"/>
    <w:rsid w:val="009C5E11"/>
    <w:rsid w:val="009D0144"/>
    <w:rsid w:val="009E6F29"/>
    <w:rsid w:val="00A00109"/>
    <w:rsid w:val="00A11B67"/>
    <w:rsid w:val="00A12452"/>
    <w:rsid w:val="00A15DA6"/>
    <w:rsid w:val="00A31FD0"/>
    <w:rsid w:val="00A34DBF"/>
    <w:rsid w:val="00A63FA5"/>
    <w:rsid w:val="00A76148"/>
    <w:rsid w:val="00A86A46"/>
    <w:rsid w:val="00AB046C"/>
    <w:rsid w:val="00AB7644"/>
    <w:rsid w:val="00AC0B63"/>
    <w:rsid w:val="00AC5CA4"/>
    <w:rsid w:val="00AE001B"/>
    <w:rsid w:val="00AE0D58"/>
    <w:rsid w:val="00AE2644"/>
    <w:rsid w:val="00B14F08"/>
    <w:rsid w:val="00B30F0B"/>
    <w:rsid w:val="00B36D4E"/>
    <w:rsid w:val="00B40DED"/>
    <w:rsid w:val="00B51C8B"/>
    <w:rsid w:val="00B525B9"/>
    <w:rsid w:val="00B568A7"/>
    <w:rsid w:val="00B66FEB"/>
    <w:rsid w:val="00B765BB"/>
    <w:rsid w:val="00B77056"/>
    <w:rsid w:val="00B944A9"/>
    <w:rsid w:val="00BA50AA"/>
    <w:rsid w:val="00BB0580"/>
    <w:rsid w:val="00BB2917"/>
    <w:rsid w:val="00BB7F3F"/>
    <w:rsid w:val="00BC0C8C"/>
    <w:rsid w:val="00BC7B5F"/>
    <w:rsid w:val="00BD1215"/>
    <w:rsid w:val="00BD4A98"/>
    <w:rsid w:val="00BD6D02"/>
    <w:rsid w:val="00BE67C5"/>
    <w:rsid w:val="00BF0960"/>
    <w:rsid w:val="00BF3F72"/>
    <w:rsid w:val="00BF5621"/>
    <w:rsid w:val="00BF69E5"/>
    <w:rsid w:val="00BF7A37"/>
    <w:rsid w:val="00C01A8C"/>
    <w:rsid w:val="00C2429E"/>
    <w:rsid w:val="00C3607D"/>
    <w:rsid w:val="00C4137F"/>
    <w:rsid w:val="00C64AC2"/>
    <w:rsid w:val="00C65762"/>
    <w:rsid w:val="00C66FC2"/>
    <w:rsid w:val="00C74183"/>
    <w:rsid w:val="00C755CD"/>
    <w:rsid w:val="00C83AC6"/>
    <w:rsid w:val="00C84DC7"/>
    <w:rsid w:val="00C8765B"/>
    <w:rsid w:val="00C910A9"/>
    <w:rsid w:val="00CB3FFB"/>
    <w:rsid w:val="00CE48F7"/>
    <w:rsid w:val="00CF5E1B"/>
    <w:rsid w:val="00D028F1"/>
    <w:rsid w:val="00D06470"/>
    <w:rsid w:val="00D079DA"/>
    <w:rsid w:val="00D150A2"/>
    <w:rsid w:val="00D334E0"/>
    <w:rsid w:val="00D373DC"/>
    <w:rsid w:val="00D40DA5"/>
    <w:rsid w:val="00D41CE5"/>
    <w:rsid w:val="00D473EA"/>
    <w:rsid w:val="00D519B9"/>
    <w:rsid w:val="00D655BF"/>
    <w:rsid w:val="00D67FD5"/>
    <w:rsid w:val="00D76BF2"/>
    <w:rsid w:val="00D8010E"/>
    <w:rsid w:val="00D85167"/>
    <w:rsid w:val="00DA2CA0"/>
    <w:rsid w:val="00DA5186"/>
    <w:rsid w:val="00DA63CB"/>
    <w:rsid w:val="00DB1D8F"/>
    <w:rsid w:val="00DC18E8"/>
    <w:rsid w:val="00DC3793"/>
    <w:rsid w:val="00DC7BD1"/>
    <w:rsid w:val="00DD3282"/>
    <w:rsid w:val="00DD3355"/>
    <w:rsid w:val="00DE4E9F"/>
    <w:rsid w:val="00DE6436"/>
    <w:rsid w:val="00DE74EB"/>
    <w:rsid w:val="00DE77AF"/>
    <w:rsid w:val="00DF58A0"/>
    <w:rsid w:val="00E01BC3"/>
    <w:rsid w:val="00E026AD"/>
    <w:rsid w:val="00E17D50"/>
    <w:rsid w:val="00E255F0"/>
    <w:rsid w:val="00E276C8"/>
    <w:rsid w:val="00E309CF"/>
    <w:rsid w:val="00E37768"/>
    <w:rsid w:val="00E55A3C"/>
    <w:rsid w:val="00E71C24"/>
    <w:rsid w:val="00E92CDC"/>
    <w:rsid w:val="00EC2621"/>
    <w:rsid w:val="00ED0581"/>
    <w:rsid w:val="00EE005A"/>
    <w:rsid w:val="00EE79F5"/>
    <w:rsid w:val="00F05BA2"/>
    <w:rsid w:val="00F06EE2"/>
    <w:rsid w:val="00F11ED0"/>
    <w:rsid w:val="00F137CA"/>
    <w:rsid w:val="00F3635C"/>
    <w:rsid w:val="00F40D89"/>
    <w:rsid w:val="00F4227B"/>
    <w:rsid w:val="00F42820"/>
    <w:rsid w:val="00F66097"/>
    <w:rsid w:val="00F753AD"/>
    <w:rsid w:val="00F82B4B"/>
    <w:rsid w:val="00F8550F"/>
    <w:rsid w:val="00F85D0B"/>
    <w:rsid w:val="00F926BA"/>
    <w:rsid w:val="00FA2C51"/>
    <w:rsid w:val="00FA5C12"/>
    <w:rsid w:val="00FB189F"/>
    <w:rsid w:val="00FB7267"/>
    <w:rsid w:val="00FC1592"/>
    <w:rsid w:val="00FD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6"/>
    <o:shapelayout v:ext="edit">
      <o:idmap v:ext="edit" data="2"/>
    </o:shapelayout>
  </w:shapeDefaults>
  <w:decimalSymbol w:val="."/>
  <w:listSeparator w:val=","/>
  <w14:docId w14:val="21BEBF4A"/>
  <w15:chartTrackingRefBased/>
  <w15:docId w15:val="{1710CC4C-D4E2-405A-B9DB-151E63E21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87A"/>
    <w:pPr>
      <w:spacing w:after="120"/>
    </w:pPr>
    <w:rPr>
      <w:rFonts w:ascii="Archer Book" w:hAnsi="Archer Book"/>
      <w:sz w:val="24"/>
      <w:szCs w:val="24"/>
      <w:lang w:eastAsia="en-GB"/>
    </w:rPr>
  </w:style>
  <w:style w:type="paragraph" w:styleId="Heading1">
    <w:name w:val="heading 1"/>
    <w:basedOn w:val="Normal"/>
    <w:next w:val="Body"/>
    <w:autoRedefine/>
    <w:qFormat/>
    <w:rsid w:val="00C74183"/>
    <w:pPr>
      <w:keepNext/>
      <w:spacing w:before="240" w:after="60"/>
      <w:outlineLvl w:val="0"/>
    </w:pPr>
    <w:rPr>
      <w:rFonts w:ascii="Archer Bold" w:hAnsi="Archer Bold" w:cs="Arial"/>
      <w:bCs/>
      <w:kern w:val="32"/>
      <w:sz w:val="40"/>
      <w:szCs w:val="40"/>
    </w:rPr>
  </w:style>
  <w:style w:type="paragraph" w:styleId="Heading2">
    <w:name w:val="heading 2"/>
    <w:basedOn w:val="Normal"/>
    <w:next w:val="Body"/>
    <w:qFormat/>
    <w:rsid w:val="0001587A"/>
    <w:pPr>
      <w:keepNext/>
      <w:spacing w:before="240" w:after="60"/>
      <w:outlineLvl w:val="1"/>
    </w:pPr>
    <w:rPr>
      <w:rFonts w:ascii="Archer Semibold" w:hAnsi="Archer Semibold" w:cs="Arial"/>
      <w:bCs/>
      <w:i/>
      <w:iCs/>
      <w:sz w:val="32"/>
      <w:szCs w:val="28"/>
    </w:rPr>
  </w:style>
  <w:style w:type="paragraph" w:styleId="Heading3">
    <w:name w:val="heading 3"/>
    <w:basedOn w:val="Normal"/>
    <w:next w:val="Body"/>
    <w:qFormat/>
    <w:rsid w:val="0001587A"/>
    <w:pPr>
      <w:keepNext/>
      <w:spacing w:before="240" w:after="60"/>
      <w:outlineLvl w:val="2"/>
    </w:pPr>
    <w:rPr>
      <w:rFonts w:cs="Arial"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01587A"/>
  </w:style>
  <w:style w:type="paragraph" w:customStyle="1" w:styleId="Boxedbullet">
    <w:name w:val="Boxed bullet"/>
    <w:basedOn w:val="Normal"/>
    <w:rsid w:val="00993274"/>
    <w:pPr>
      <w:numPr>
        <w:numId w:val="11"/>
      </w:numPr>
    </w:pPr>
  </w:style>
  <w:style w:type="paragraph" w:styleId="Header">
    <w:name w:val="header"/>
    <w:basedOn w:val="Normal"/>
    <w:rsid w:val="00D76BF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76BF2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B77056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3.e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oleObject" Target="embeddings/oleObject32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oleObject" Target="embeddings/oleObject36.bin"/><Relationship Id="rId5" Type="http://schemas.openxmlformats.org/officeDocument/2006/relationships/footnotes" Target="footnotes.xml"/><Relationship Id="rId61" Type="http://schemas.openxmlformats.org/officeDocument/2006/relationships/oleObject" Target="embeddings/oleObject27.bin"/><Relationship Id="rId82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emf"/><Relationship Id="rId8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2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emf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8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4.bin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oc\doctemplates\DOC%20Templates\Basic%20A4%20-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Basic A4 - 4</Template>
  <TotalTime>0</TotalTime>
  <Pages>4</Pages>
  <Words>423</Words>
  <Characters>3416</Characters>
  <DocSecurity>0</DocSecurity>
  <Lines>284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2024-05-08T21:31:00Z</dcterms:created>
  <dcterms:modified xsi:type="dcterms:W3CDTF">2024-05-08T21:31:00Z</dcterms:modified>
</cp:coreProperties>
</file>